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pPr w:leftFromText="141" w:rightFromText="141" w:vertAnchor="text" w:horzAnchor="margin" w:tblpXSpec="right" w:tblpY="2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689"/>
      </w:tblGrid>
      <w:tr w:rsidR="00692385" w14:paraId="3290950B" w14:textId="77777777" w:rsidTr="00692385">
        <w:tc>
          <w:tcPr>
            <w:tcW w:w="4689" w:type="dxa"/>
          </w:tcPr>
          <w:sdt>
            <w:sdtPr>
              <w:rPr>
                <w:rFonts w:ascii="BaWue Sans" w:hAnsi="BaWue Sans" w:cs="Calibri"/>
                <w:b/>
                <w:bCs/>
                <w:i/>
                <w:iCs/>
                <w:sz w:val="22"/>
                <w:szCs w:val="22"/>
                <w:u w:val="single"/>
              </w:rPr>
              <w:id w:val="-735770503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38C4CE66" w14:textId="44734614" w:rsidR="00A84411" w:rsidRDefault="003047B1" w:rsidP="00692385">
                <w:pPr>
                  <w:rPr>
                    <w:rFonts w:ascii="BaWue Sans" w:hAnsi="BaWue Sans" w:cs="Calibri"/>
                    <w:b/>
                    <w:bCs/>
                    <w:i/>
                    <w:iCs/>
                    <w:sz w:val="22"/>
                    <w:szCs w:val="22"/>
                    <w:u w:val="single"/>
                  </w:rPr>
                </w:pPr>
                <w:sdt>
                  <w:sdtPr>
                    <w:rPr>
                      <w:rFonts w:ascii="BaWue Sans" w:hAnsi="BaWue Sans" w:cs="Calibri"/>
                      <w:b/>
                      <w:bCs/>
                      <w:i/>
                      <w:iCs/>
                      <w:sz w:val="22"/>
                      <w:szCs w:val="22"/>
                      <w:u w:val="single"/>
                    </w:rPr>
                    <w:id w:val="1881663132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EndPr/>
                  <w:sdtContent>
                    <w:r w:rsidR="00692385" w:rsidRPr="00692385">
                      <w:rPr>
                        <w:rFonts w:ascii="BaWue Sans" w:hAnsi="BaWue Sans" w:cs="Calibri"/>
                        <w:b/>
                        <w:bCs/>
                        <w:i/>
                        <w:iCs/>
                        <w:sz w:val="22"/>
                        <w:szCs w:val="22"/>
                        <w:u w:val="single"/>
                      </w:rPr>
                      <w:t>Von der Schulleitung auszufüllen:</w:t>
                    </w:r>
                  </w:sdtContent>
                </w:sdt>
              </w:p>
            </w:sdtContent>
          </w:sdt>
          <w:sdt>
            <w:sdtPr>
              <w:rPr>
                <w:rFonts w:ascii="BaWue Sans" w:hAnsi="BaWue Sans" w:cs="Calibri"/>
                <w:sz w:val="22"/>
                <w:szCs w:val="22"/>
              </w:rPr>
              <w:id w:val="-1055393436"/>
              <w:placeholder>
                <w:docPart w:val="DefaultPlaceholder_-1854013440"/>
              </w:placeholder>
            </w:sdtPr>
            <w:sdtEndPr/>
            <w:sdtContent>
              <w:p w14:paraId="712EFC43" w14:textId="576AFF61" w:rsidR="00692385" w:rsidRPr="00A84411" w:rsidRDefault="003047B1" w:rsidP="00692385">
                <w:pPr>
                  <w:rPr>
                    <w:rFonts w:ascii="BaWue Sans" w:hAnsi="BaWue Sans" w:cs="Calibri"/>
                    <w:sz w:val="22"/>
                    <w:szCs w:val="22"/>
                  </w:rPr>
                </w:pPr>
                <w:r>
                  <w:rPr>
                    <w:rFonts w:ascii="BaWue Sans" w:hAnsi="BaWue Sans" w:cs="Calibri"/>
                    <w:sz w:val="22"/>
                    <w:szCs w:val="22"/>
                  </w:rPr>
                  <w:t xml:space="preserve"> </w:t>
                </w:r>
              </w:p>
            </w:sdtContent>
          </w:sdt>
        </w:tc>
      </w:tr>
      <w:tr w:rsidR="00692385" w14:paraId="33B6F912" w14:textId="77777777" w:rsidTr="00692385">
        <w:tc>
          <w:tcPr>
            <w:tcW w:w="4689" w:type="dxa"/>
          </w:tcPr>
          <w:p w14:paraId="6FB2A6D4" w14:textId="465D5FCE" w:rsidR="00692385" w:rsidRPr="00692385" w:rsidRDefault="003047B1" w:rsidP="00692385">
            <w:pPr>
              <w:rPr>
                <w:rFonts w:ascii="BaWue Sans" w:hAnsi="BaWue Sans" w:cs="Calibri"/>
                <w:sz w:val="22"/>
                <w:szCs w:val="22"/>
              </w:rPr>
            </w:pPr>
            <w:sdt>
              <w:sdtPr>
                <w:rPr>
                  <w:rFonts w:ascii="BaWue Sans" w:hAnsi="BaWue Sans" w:cs="Calibri"/>
                  <w:b/>
                  <w:bCs/>
                  <w:sz w:val="22"/>
                  <w:szCs w:val="22"/>
                </w:rPr>
                <w:id w:val="241306064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sdt>
                  <w:sdtPr>
                    <w:rPr>
                      <w:rFonts w:ascii="BaWue Sans" w:hAnsi="BaWue Sans" w:cs="Calibri"/>
                      <w:b/>
                      <w:bCs/>
                      <w:sz w:val="22"/>
                      <w:szCs w:val="22"/>
                    </w:rPr>
                    <w:id w:val="329872266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EndPr/>
                  <w:sdtContent>
                    <w:r w:rsidR="00692385" w:rsidRPr="00A84411">
                      <w:rPr>
                        <w:rFonts w:ascii="BaWue Sans" w:hAnsi="BaWue Sans" w:cs="Calibri"/>
                        <w:b/>
                        <w:bCs/>
                        <w:sz w:val="22"/>
                        <w:szCs w:val="22"/>
                      </w:rPr>
                      <w:t>Eingangsdatum des Antrags:</w:t>
                    </w:r>
                  </w:sdtContent>
                </w:sdt>
              </w:sdtContent>
            </w:sdt>
            <w:r w:rsidR="00BF606B">
              <w:rPr>
                <w:rFonts w:ascii="BaWue Sans" w:hAnsi="BaWue Sans" w:cs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BaWue Sans" w:hAnsi="BaWue Sans" w:cs="Calibri"/>
                  <w:sz w:val="22"/>
                  <w:szCs w:val="22"/>
                </w:rPr>
                <w:id w:val="-1063790132"/>
                <w:placeholder>
                  <w:docPart w:val="8440046F05C04B4890F917B002C95470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692385">
                  <w:rPr>
                    <w:rStyle w:val="Platzhaltertext"/>
                  </w:rPr>
                  <w:t>Datum</w:t>
                </w:r>
              </w:sdtContent>
            </w:sdt>
          </w:p>
        </w:tc>
      </w:tr>
    </w:tbl>
    <w:sdt>
      <w:sdtPr>
        <w:rPr>
          <w:rFonts w:ascii="BaWue Sans" w:hAnsi="BaWue Sans" w:cs="Calibri"/>
        </w:rPr>
        <w:id w:val="1330648867"/>
        <w:lock w:val="contentLocked"/>
        <w:placeholder>
          <w:docPart w:val="DefaultPlaceholder_-1854013440"/>
        </w:placeholder>
        <w:group/>
      </w:sdtPr>
      <w:sdtEndPr>
        <w:rPr>
          <w:sz w:val="22"/>
          <w:szCs w:val="22"/>
        </w:rPr>
      </w:sdtEndPr>
      <w:sdtContent>
        <w:p w14:paraId="0D7DEA4E" w14:textId="224E0F2B" w:rsidR="006F6E6D" w:rsidRDefault="006F6E6D">
          <w:pPr>
            <w:rPr>
              <w:rFonts w:ascii="BaWue Sans" w:hAnsi="BaWue Sans" w:cs="Calibri"/>
            </w:rPr>
          </w:pPr>
        </w:p>
        <w:p w14:paraId="32925FBE" w14:textId="77777777" w:rsidR="00707B47" w:rsidRPr="005B3715" w:rsidRDefault="00707B47" w:rsidP="00692385">
          <w:pPr>
            <w:jc w:val="center"/>
            <w:rPr>
              <w:rFonts w:ascii="BaWue Sans" w:hAnsi="BaWue Sans" w:cs="Calibri"/>
            </w:rPr>
          </w:pPr>
        </w:p>
        <w:p w14:paraId="346FD8B6" w14:textId="77777777" w:rsidR="006F6E6D" w:rsidRPr="005B3715" w:rsidRDefault="006F6E6D" w:rsidP="006F6E6D">
          <w:pPr>
            <w:autoSpaceDE w:val="0"/>
            <w:autoSpaceDN w:val="0"/>
            <w:adjustRightInd w:val="0"/>
            <w:rPr>
              <w:rFonts w:ascii="BaWue Sans" w:hAnsi="BaWue Sans" w:cs="Calibri"/>
              <w:sz w:val="22"/>
              <w:szCs w:val="22"/>
            </w:rPr>
          </w:pPr>
          <w:r w:rsidRPr="005B3715">
            <w:rPr>
              <w:rFonts w:ascii="BaWue Sans" w:hAnsi="BaWue Sans" w:cs="Calibri"/>
              <w:sz w:val="22"/>
              <w:szCs w:val="22"/>
            </w:rPr>
            <w:t xml:space="preserve">An die Schulleitung </w:t>
          </w:r>
        </w:p>
        <w:p w14:paraId="41D98C0B" w14:textId="77777777" w:rsidR="00707B47" w:rsidRPr="005B3715" w:rsidRDefault="006F6E6D" w:rsidP="006F6E6D">
          <w:pPr>
            <w:autoSpaceDE w:val="0"/>
            <w:autoSpaceDN w:val="0"/>
            <w:adjustRightInd w:val="0"/>
            <w:rPr>
              <w:rFonts w:ascii="BaWue Sans" w:hAnsi="BaWue Sans" w:cs="Calibri"/>
              <w:sz w:val="22"/>
              <w:szCs w:val="22"/>
            </w:rPr>
          </w:pPr>
          <w:r w:rsidRPr="005B3715">
            <w:rPr>
              <w:rFonts w:ascii="BaWue Sans" w:hAnsi="BaWue Sans" w:cs="Calibri"/>
              <w:sz w:val="22"/>
              <w:szCs w:val="22"/>
            </w:rPr>
            <w:t>der zuständigen Schule</w:t>
          </w:r>
        </w:p>
        <w:p w14:paraId="51DE583D" w14:textId="77777777" w:rsidR="00707B47" w:rsidRPr="005B3715" w:rsidRDefault="00707B47">
          <w:pPr>
            <w:rPr>
              <w:rFonts w:ascii="BaWue Sans" w:hAnsi="BaWue Sans" w:cs="Calibri"/>
              <w:sz w:val="22"/>
              <w:szCs w:val="22"/>
            </w:rPr>
          </w:pPr>
        </w:p>
        <w:p w14:paraId="59EBF89F" w14:textId="77777777" w:rsidR="006F6E6D" w:rsidRPr="005B3715" w:rsidRDefault="006F6E6D">
          <w:pPr>
            <w:rPr>
              <w:rFonts w:ascii="BaWue Sans" w:hAnsi="BaWue Sans" w:cs="Calibri"/>
              <w:sz w:val="22"/>
              <w:szCs w:val="22"/>
            </w:rPr>
          </w:pPr>
        </w:p>
        <w:p w14:paraId="4CADCB25" w14:textId="77777777" w:rsidR="006F6E6D" w:rsidRPr="005B3715" w:rsidRDefault="006F6E6D">
          <w:pPr>
            <w:rPr>
              <w:rFonts w:ascii="BaWue Sans" w:hAnsi="BaWue Sans" w:cs="Calibri"/>
              <w:sz w:val="22"/>
              <w:szCs w:val="22"/>
            </w:rPr>
          </w:pPr>
        </w:p>
        <w:p w14:paraId="42572D0C" w14:textId="77777777" w:rsidR="006F6E6D" w:rsidRPr="005B3715" w:rsidRDefault="005B3715">
          <w:pPr>
            <w:rPr>
              <w:rFonts w:ascii="BaWue Sans" w:hAnsi="BaWue Sans" w:cs="Calibri"/>
              <w:sz w:val="22"/>
              <w:szCs w:val="22"/>
            </w:rPr>
          </w:pPr>
          <w:r w:rsidRPr="005B3715">
            <w:rPr>
              <w:rFonts w:ascii="BaWue Sans" w:hAnsi="BaWue Sans" w:cs="Calibri"/>
              <w:noProof/>
              <w:sz w:val="22"/>
              <w:szCs w:val="22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81792" behindDoc="0" locked="0" layoutInCell="1" allowOverlap="1" wp14:anchorId="26B5E516" wp14:editId="2B2250C3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5080</wp:posOffset>
                    </wp:positionV>
                    <wp:extent cx="5562600" cy="1066800"/>
                    <wp:effectExtent l="0" t="0" r="0" b="0"/>
                    <wp:wrapNone/>
                    <wp:docPr id="1" name="Textfeld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562600" cy="10668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C9DF08E" w14:textId="77777777" w:rsidR="00707B47" w:rsidRPr="005B3715" w:rsidRDefault="00707B47" w:rsidP="00707B47">
                                <w:pPr>
                                  <w:jc w:val="center"/>
                                  <w:rPr>
                                    <w:rFonts w:ascii="BaWue Sans" w:hAnsi="BaWue Sans"/>
                                    <w:b/>
                                    <w:color w:val="0070C0"/>
                                    <w:sz w:val="36"/>
                                    <w:szCs w:val="36"/>
                                  </w:rPr>
                                </w:pPr>
                                <w:r w:rsidRPr="005B3715">
                                  <w:rPr>
                                    <w:rFonts w:ascii="BaWue Sans" w:hAnsi="BaWue Sans"/>
                                    <w:b/>
                                    <w:color w:val="0070C0"/>
                                    <w:sz w:val="36"/>
                                    <w:szCs w:val="36"/>
                                  </w:rPr>
                                  <w:t xml:space="preserve">Elternantrag auf Prüfung des Anspruchs auf ein sonderpädagogisches Bildungsangebot </w:t>
                                </w:r>
                              </w:p>
                              <w:p w14:paraId="2222340E" w14:textId="77777777" w:rsidR="00707B47" w:rsidRPr="005B3715" w:rsidRDefault="00707B47" w:rsidP="00707B47">
                                <w:pPr>
                                  <w:jc w:val="center"/>
                                  <w:rPr>
                                    <w:rFonts w:ascii="BaWue Sans" w:hAnsi="BaWue Sans"/>
                                    <w:b/>
                                    <w:color w:val="FF0000"/>
                                    <w:sz w:val="36"/>
                                    <w:szCs w:val="36"/>
                                  </w:rPr>
                                </w:pPr>
                                <w:r w:rsidRPr="005B3715">
                                  <w:rPr>
                                    <w:rFonts w:ascii="BaWue Sans" w:hAnsi="BaWue Sans"/>
                                    <w:b/>
                                    <w:color w:val="FF0000"/>
                                    <w:sz w:val="36"/>
                                    <w:szCs w:val="36"/>
                                  </w:rPr>
                                  <w:t>Schulkinder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shapetype w14:anchorId="26B5E516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" o:spid="_x0000_s1026" type="#_x0000_t202" style="position:absolute;margin-left:0;margin-top:.4pt;width:438pt;height:84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" fillcolor="window" stroked="f" strokeweight=".5pt">
                    <v:textbox>
                      <w:txbxContent>
                        <w:p w14:paraId="0C9DF08E" w14:textId="77777777" w:rsidR="00707B47" w:rsidRPr="005B3715" w:rsidRDefault="00707B47" w:rsidP="00707B47">
                          <w:pPr>
                            <w:jc w:val="center"/>
                            <w:rPr>
                              <w:rFonts w:ascii="BaWue Sans" w:hAnsi="BaWue Sans"/>
                              <w:b/>
                              <w:color w:val="0070C0"/>
                              <w:sz w:val="36"/>
                              <w:szCs w:val="36"/>
                            </w:rPr>
                          </w:pPr>
                          <w:r w:rsidRPr="005B3715">
                            <w:rPr>
                              <w:rFonts w:ascii="BaWue Sans" w:hAnsi="BaWue Sans"/>
                              <w:b/>
                              <w:color w:val="0070C0"/>
                              <w:sz w:val="36"/>
                              <w:szCs w:val="36"/>
                            </w:rPr>
                            <w:t xml:space="preserve">Elternantrag auf Prüfung des Anspruchs auf ein sonderpädagogisches Bildungsangebot </w:t>
                          </w:r>
                        </w:p>
                        <w:p w14:paraId="2222340E" w14:textId="77777777" w:rsidR="00707B47" w:rsidRPr="005B3715" w:rsidRDefault="00707B47" w:rsidP="00707B47">
                          <w:pPr>
                            <w:jc w:val="center"/>
                            <w:rPr>
                              <w:rFonts w:ascii="BaWue Sans" w:hAnsi="BaWue Sans"/>
                              <w:b/>
                              <w:color w:val="FF0000"/>
                              <w:sz w:val="36"/>
                              <w:szCs w:val="36"/>
                            </w:rPr>
                          </w:pPr>
                          <w:r w:rsidRPr="005B3715">
                            <w:rPr>
                              <w:rFonts w:ascii="BaWue Sans" w:hAnsi="BaWue Sans"/>
                              <w:b/>
                              <w:color w:val="FF0000"/>
                              <w:sz w:val="36"/>
                              <w:szCs w:val="36"/>
                            </w:rPr>
                            <w:t>Schulkinder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256800B3" w14:textId="77777777" w:rsidR="00707B47" w:rsidRPr="005B3715" w:rsidRDefault="00707B47">
          <w:pPr>
            <w:rPr>
              <w:rFonts w:ascii="BaWue Sans" w:hAnsi="BaWue Sans" w:cs="Calibri"/>
              <w:sz w:val="22"/>
              <w:szCs w:val="22"/>
            </w:rPr>
          </w:pPr>
        </w:p>
        <w:p w14:paraId="21EF969D" w14:textId="77777777" w:rsidR="001D042E" w:rsidRPr="005B3715" w:rsidRDefault="001D042E">
          <w:pPr>
            <w:rPr>
              <w:rFonts w:ascii="BaWue Sans" w:hAnsi="BaWue Sans" w:cs="Calibri"/>
              <w:sz w:val="22"/>
              <w:szCs w:val="22"/>
            </w:rPr>
          </w:pPr>
        </w:p>
        <w:p w14:paraId="7F71D8BA" w14:textId="77777777" w:rsidR="00B31348" w:rsidRPr="005B3715" w:rsidRDefault="00B31348" w:rsidP="001D042E">
          <w:pPr>
            <w:autoSpaceDE w:val="0"/>
            <w:autoSpaceDN w:val="0"/>
            <w:adjustRightInd w:val="0"/>
            <w:rPr>
              <w:rFonts w:ascii="BaWue Sans" w:hAnsi="BaWue Sans" w:cs="Calibri"/>
              <w:sz w:val="22"/>
              <w:szCs w:val="22"/>
            </w:rPr>
          </w:pPr>
        </w:p>
        <w:p w14:paraId="4D9453A7" w14:textId="77777777" w:rsidR="005B3CE9" w:rsidRDefault="005B3CE9" w:rsidP="001D042E">
          <w:pPr>
            <w:autoSpaceDE w:val="0"/>
            <w:autoSpaceDN w:val="0"/>
            <w:adjustRightInd w:val="0"/>
            <w:rPr>
              <w:rFonts w:ascii="BaWue Sans" w:hAnsi="BaWue Sans" w:cs="Calibri"/>
              <w:sz w:val="22"/>
              <w:szCs w:val="22"/>
            </w:rPr>
          </w:pPr>
        </w:p>
        <w:p w14:paraId="4E59FFB7" w14:textId="6EE3F35E" w:rsidR="00DF06F7" w:rsidRPr="005B3715" w:rsidRDefault="003047B1" w:rsidP="001D042E">
          <w:pPr>
            <w:autoSpaceDE w:val="0"/>
            <w:autoSpaceDN w:val="0"/>
            <w:adjustRightInd w:val="0"/>
            <w:rPr>
              <w:rFonts w:ascii="BaWue Sans" w:hAnsi="BaWue Sans" w:cs="Calibri"/>
              <w:sz w:val="22"/>
              <w:szCs w:val="22"/>
            </w:rPr>
          </w:pPr>
        </w:p>
      </w:sdtContent>
    </w:sdt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3D0666" w:rsidRPr="005B3715" w14:paraId="3C042086" w14:textId="77777777" w:rsidTr="00605229">
        <w:trPr>
          <w:trHeight w:val="680"/>
        </w:trPr>
        <w:tc>
          <w:tcPr>
            <w:tcW w:w="9056" w:type="dxa"/>
            <w:vAlign w:val="center"/>
          </w:tcPr>
          <w:sdt>
            <w:sdtPr>
              <w:rPr>
                <w:rFonts w:ascii="BaWue Sans" w:hAnsi="BaWue Sans" w:cs="Calibri"/>
                <w:sz w:val="22"/>
                <w:szCs w:val="22"/>
              </w:rPr>
              <w:id w:val="1297261802"/>
              <w:lock w:val="contentLocked"/>
              <w:placeholder>
                <w:docPart w:val="DefaultPlaceholder_-1854013440"/>
              </w:placeholder>
              <w:showingPlcHdr/>
              <w:group/>
            </w:sdtPr>
            <w:sdtEndPr/>
            <w:sdtContent>
              <w:p w14:paraId="6DB3E559" w14:textId="419E4FA7" w:rsidR="006F6E6D" w:rsidRPr="005B3715" w:rsidRDefault="003047B1" w:rsidP="006F6E6D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2"/>
                    <w:szCs w:val="22"/>
                  </w:rPr>
                </w:pPr>
              </w:p>
            </w:sdtContent>
          </w:sdt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67"/>
              <w:gridCol w:w="142"/>
              <w:gridCol w:w="2835"/>
              <w:gridCol w:w="2976"/>
              <w:gridCol w:w="10"/>
            </w:tblGrid>
            <w:tr w:rsidR="005B3CE9" w:rsidRPr="005B3715" w14:paraId="00C51F54" w14:textId="77777777" w:rsidTr="005B3CE9">
              <w:trPr>
                <w:gridAfter w:val="1"/>
                <w:wAfter w:w="10" w:type="dxa"/>
                <w:trHeight w:hRule="exact" w:val="454"/>
              </w:trPr>
              <w:tc>
                <w:tcPr>
                  <w:tcW w:w="30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sdt>
                  <w:sdtPr>
                    <w:rPr>
                      <w:rFonts w:ascii="BaWue Sans" w:hAnsi="BaWue Sans" w:cs="Calibri"/>
                      <w:bCs/>
                      <w:sz w:val="22"/>
                      <w:szCs w:val="22"/>
                    </w:rPr>
                    <w:id w:val="-2103407001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EndPr/>
                  <w:sdtContent>
                    <w:p w14:paraId="29726751" w14:textId="6C0CC78E" w:rsidR="005B3CE9" w:rsidRPr="00066CCE" w:rsidRDefault="005B3CE9" w:rsidP="005B3CE9">
                      <w:pPr>
                        <w:jc w:val="center"/>
                        <w:rPr>
                          <w:rFonts w:ascii="BaWue Sans" w:hAnsi="BaWue Sans" w:cs="Calibri"/>
                          <w:bCs/>
                          <w:sz w:val="22"/>
                          <w:szCs w:val="22"/>
                        </w:rPr>
                      </w:pPr>
                      <w:r w:rsidRPr="00066CCE">
                        <w:rPr>
                          <w:rFonts w:ascii="BaWue Sans" w:hAnsi="BaWue Sans" w:cs="Calibri"/>
                          <w:bCs/>
                          <w:sz w:val="22"/>
                          <w:szCs w:val="22"/>
                        </w:rPr>
                        <w:t>Datum der Antragstellung</w:t>
                      </w:r>
                    </w:p>
                  </w:sdtContent>
                </w:sdt>
              </w:tc>
              <w:sdt>
                <w:sdtPr>
                  <w:rPr>
                    <w:rFonts w:ascii="BaWue Sans" w:hAnsi="BaWue Sans" w:cs="Calibri"/>
                    <w:bCs/>
                    <w:sz w:val="22"/>
                    <w:szCs w:val="22"/>
                  </w:rPr>
                  <w:id w:val="438654803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5811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24F25C21" w14:textId="235EE1AA" w:rsidR="005B3CE9" w:rsidRPr="005B3715" w:rsidRDefault="005B3CE9" w:rsidP="000177F0">
                      <w:pPr>
                        <w:rPr>
                          <w:rFonts w:ascii="BaWue Sans" w:hAnsi="BaWue Sans" w:cs="Calibri"/>
                          <w:bCs/>
                          <w:sz w:val="22"/>
                          <w:szCs w:val="22"/>
                        </w:rPr>
                      </w:pPr>
                    </w:p>
                  </w:tc>
                </w:sdtContent>
              </w:sdt>
            </w:tr>
            <w:tr w:rsidR="00226826" w:rsidRPr="005B3715" w14:paraId="7A1FA414" w14:textId="77777777" w:rsidTr="005B3CE9">
              <w:trPr>
                <w:gridAfter w:val="1"/>
                <w:wAfter w:w="10" w:type="dxa"/>
                <w:trHeight w:val="737"/>
              </w:trPr>
              <w:tc>
                <w:tcPr>
                  <w:tcW w:w="8820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sdt>
                  <w:sdtPr>
                    <w:rPr>
                      <w:rFonts w:ascii="BaWue Sans" w:hAnsi="BaWue Sans" w:cs="Calibri"/>
                      <w:b/>
                      <w:bCs/>
                      <w:sz w:val="22"/>
                      <w:szCs w:val="22"/>
                    </w:rPr>
                    <w:id w:val="-1756591031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EndPr/>
                  <w:sdtContent>
                    <w:p w14:paraId="254F9BFB" w14:textId="584E3724" w:rsidR="005B3CE9" w:rsidRPr="005B3715" w:rsidRDefault="00226826" w:rsidP="000177F0">
                      <w:pPr>
                        <w:spacing w:before="240"/>
                        <w:jc w:val="center"/>
                        <w:rPr>
                          <w:rFonts w:ascii="BaWue Sans" w:hAnsi="BaWue Sans" w:cs="Calibri"/>
                          <w:b/>
                          <w:bCs/>
                          <w:sz w:val="22"/>
                          <w:szCs w:val="22"/>
                        </w:rPr>
                      </w:pPr>
                      <w:r w:rsidRPr="005B3715">
                        <w:rPr>
                          <w:rFonts w:ascii="BaWue Sans" w:hAnsi="BaWue Sans" w:cs="Calibri"/>
                          <w:b/>
                          <w:bCs/>
                          <w:sz w:val="22"/>
                          <w:szCs w:val="22"/>
                        </w:rPr>
                        <w:t>D</w:t>
                      </w:r>
                      <w:r w:rsidR="005B3CE9" w:rsidRPr="005B3715">
                        <w:rPr>
                          <w:rFonts w:ascii="BaWue Sans" w:hAnsi="BaWue Sans" w:cs="Calibri"/>
                          <w:b/>
                          <w:bCs/>
                          <w:sz w:val="22"/>
                          <w:szCs w:val="22"/>
                        </w:rPr>
                        <w:t>a</w:t>
                      </w:r>
                      <w:r w:rsidRPr="005B3715">
                        <w:rPr>
                          <w:rFonts w:ascii="BaWue Sans" w:hAnsi="BaWue Sans" w:cs="Calibri"/>
                          <w:b/>
                          <w:bCs/>
                          <w:sz w:val="22"/>
                          <w:szCs w:val="22"/>
                        </w:rPr>
                        <w:t>ten zum Kind</w:t>
                      </w:r>
                    </w:p>
                  </w:sdtContent>
                </w:sdt>
              </w:tc>
            </w:tr>
            <w:sdt>
              <w:sdtPr>
                <w:rPr>
                  <w:rFonts w:ascii="BaWue Sans" w:hAnsi="BaWue Sans" w:cs="Calibri"/>
                  <w:sz w:val="20"/>
                  <w:szCs w:val="20"/>
                </w:rPr>
                <w:id w:val="1451274320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tr w:rsidR="004A6C7E" w:rsidRPr="005B3715" w14:paraId="15BFFF68" w14:textId="77777777" w:rsidTr="006F6E6D">
                  <w:trPr>
                    <w:trHeight w:val="397"/>
                  </w:trPr>
                  <w:tc>
                    <w:tcPr>
                      <w:tcW w:w="2867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</w:tcPr>
                    <w:p w14:paraId="2AE68BF0" w14:textId="7FEFBD5A" w:rsidR="004A6C7E" w:rsidRPr="005B3715" w:rsidRDefault="004A6C7E" w:rsidP="004A6C7E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Vorname</w:t>
                      </w:r>
                    </w:p>
                  </w:tc>
                  <w:tc>
                    <w:tcPr>
                      <w:tcW w:w="2977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</w:tcPr>
                    <w:p w14:paraId="6993515F" w14:textId="77777777" w:rsidR="004A6C7E" w:rsidRPr="005B3715" w:rsidRDefault="004A6C7E" w:rsidP="004A6C7E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Name</w:t>
                      </w:r>
                    </w:p>
                  </w:tc>
                  <w:tc>
                    <w:tcPr>
                      <w:tcW w:w="2986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</w:tcPr>
                    <w:p w14:paraId="53A5ABE3" w14:textId="13A0191A" w:rsidR="004A6C7E" w:rsidRPr="005B3715" w:rsidRDefault="004A6C7E" w:rsidP="004A6C7E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Straße</w:t>
                      </w:r>
                    </w:p>
                  </w:tc>
                </w:tr>
              </w:sdtContent>
            </w:sdt>
            <w:tr w:rsidR="004A6C7E" w:rsidRPr="00066CCE" w14:paraId="7B5422B6" w14:textId="77777777" w:rsidTr="006F6E6D">
              <w:trPr>
                <w:trHeight w:val="397"/>
              </w:trPr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1202746115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867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1B5E764" w14:textId="274DCCC9" w:rsidR="004A6C7E" w:rsidRPr="00066CCE" w:rsidRDefault="004A6C7E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-1346008575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77" w:type="dxa"/>
                      <w:gridSpan w:val="2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A7A9A0E" w14:textId="1903A11F" w:rsidR="004A6C7E" w:rsidRPr="00066CCE" w:rsidRDefault="004A6C7E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787945430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86" w:type="dxa"/>
                      <w:gridSpan w:val="2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C74E3CF" w14:textId="4CB6FC97" w:rsidR="004A6C7E" w:rsidRPr="00066CCE" w:rsidRDefault="004A6C7E" w:rsidP="000177F0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</w:tr>
            <w:sdt>
              <w:sdtPr>
                <w:rPr>
                  <w:rFonts w:ascii="BaWue Sans" w:hAnsi="BaWue Sans" w:cs="Calibri"/>
                  <w:sz w:val="20"/>
                  <w:szCs w:val="20"/>
                </w:rPr>
                <w:id w:val="1834335154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tr w:rsidR="004A6C7E" w:rsidRPr="005B3715" w14:paraId="26F2B4FE" w14:textId="77777777" w:rsidTr="006F6E6D">
                  <w:trPr>
                    <w:trHeight w:val="397"/>
                  </w:trPr>
                  <w:tc>
                    <w:tcPr>
                      <w:tcW w:w="2867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</w:tcPr>
                    <w:p w14:paraId="65C487E4" w14:textId="2AE88E62" w:rsidR="004A6C7E" w:rsidRPr="005B3715" w:rsidRDefault="004A6C7E" w:rsidP="004A6C7E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Postleitzahl, Ort</w:t>
                      </w:r>
                    </w:p>
                  </w:tc>
                  <w:tc>
                    <w:tcPr>
                      <w:tcW w:w="2977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</w:tcPr>
                    <w:p w14:paraId="3F9E25B2" w14:textId="77777777" w:rsidR="004A6C7E" w:rsidRPr="005B3715" w:rsidRDefault="004A6C7E" w:rsidP="004A6C7E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Geburtsdatum</w:t>
                      </w:r>
                    </w:p>
                  </w:tc>
                  <w:tc>
                    <w:tcPr>
                      <w:tcW w:w="2986" w:type="dxa"/>
                      <w:gridSpan w:val="2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</w:tcPr>
                    <w:p w14:paraId="3118FEC6" w14:textId="26A88AFB" w:rsidR="004A6C7E" w:rsidRPr="005B3715" w:rsidRDefault="004A6C7E" w:rsidP="004A6C7E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Geburtsort</w:t>
                      </w:r>
                    </w:p>
                  </w:tc>
                </w:tr>
              </w:sdtContent>
            </w:sdt>
            <w:tr w:rsidR="004A6C7E" w:rsidRPr="005B3715" w14:paraId="10A92D5C" w14:textId="77777777" w:rsidTr="006F6E6D">
              <w:trPr>
                <w:trHeight w:val="397"/>
              </w:trPr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-740013906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867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8163D8E" w14:textId="519EE002" w:rsidR="004A6C7E" w:rsidRPr="000177F0" w:rsidRDefault="004A6C7E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1917121944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77" w:type="dxa"/>
                      <w:gridSpan w:val="2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8443CCA" w14:textId="23B39100" w:rsidR="004A6C7E" w:rsidRPr="000177F0" w:rsidRDefault="004A6C7E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216706832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86" w:type="dxa"/>
                      <w:gridSpan w:val="2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CDCE0CF" w14:textId="40BE6431" w:rsidR="004A6C7E" w:rsidRPr="000177F0" w:rsidRDefault="004A6C7E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</w:tr>
            <w:tr w:rsidR="004A6C7E" w:rsidRPr="005B3715" w14:paraId="0CD740C8" w14:textId="77777777" w:rsidTr="00C816A5">
              <w:trPr>
                <w:trHeight w:val="397"/>
              </w:trPr>
              <w:tc>
                <w:tcPr>
                  <w:tcW w:w="28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sdt>
                  <w:sdtPr>
                    <w:rPr>
                      <w:rFonts w:ascii="BaWue Sans" w:hAnsi="BaWue Sans" w:cs="Calibri"/>
                      <w:sz w:val="20"/>
                      <w:szCs w:val="20"/>
                    </w:rPr>
                    <w:id w:val="-1690360672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EndPr/>
                  <w:sdtContent>
                    <w:p w14:paraId="453DD2D3" w14:textId="3EF4BA69" w:rsidR="004A6C7E" w:rsidRPr="005B3715" w:rsidRDefault="004A6C7E" w:rsidP="004A6C7E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Geschlecht</w:t>
                      </w:r>
                    </w:p>
                  </w:sdtContent>
                </w:sdt>
              </w:tc>
              <w:tc>
                <w:tcPr>
                  <w:tcW w:w="2977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sdt>
                  <w:sdtPr>
                    <w:rPr>
                      <w:rFonts w:ascii="BaWue Sans" w:hAnsi="BaWue Sans" w:cs="Calibri"/>
                      <w:sz w:val="20"/>
                      <w:szCs w:val="20"/>
                    </w:rPr>
                    <w:id w:val="-1879003463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EndPr/>
                  <w:sdtContent>
                    <w:p w14:paraId="6FCDCF87" w14:textId="1E0F3211" w:rsidR="004A6C7E" w:rsidRPr="005B3715" w:rsidRDefault="004A6C7E" w:rsidP="004A6C7E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Nationalität</w:t>
                      </w:r>
                    </w:p>
                  </w:sdtContent>
                </w:sdt>
              </w:tc>
              <w:tc>
                <w:tcPr>
                  <w:tcW w:w="2986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sdt>
                  <w:sdtPr>
                    <w:rPr>
                      <w:rFonts w:ascii="BaWue Sans" w:hAnsi="BaWue Sans" w:cs="Calibri"/>
                      <w:sz w:val="20"/>
                      <w:szCs w:val="20"/>
                    </w:rPr>
                    <w:id w:val="813220464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EndPr/>
                  <w:sdtContent>
                    <w:p w14:paraId="459F56F1" w14:textId="1D4FC4C5" w:rsidR="004A6C7E" w:rsidRPr="005B3715" w:rsidRDefault="004A6C7E" w:rsidP="004A6C7E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Bekenntnis</w:t>
                      </w:r>
                    </w:p>
                  </w:sdtContent>
                </w:sdt>
              </w:tc>
            </w:tr>
            <w:tr w:rsidR="004A6C7E" w:rsidRPr="005B3715" w14:paraId="6082016D" w14:textId="77777777" w:rsidTr="008871E9">
              <w:trPr>
                <w:trHeight w:val="397"/>
              </w:trPr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1243153864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867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8DCFB58" w14:textId="3FAD0B3B" w:rsidR="004A6C7E" w:rsidRPr="000177F0" w:rsidRDefault="004A6C7E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-1572034716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77" w:type="dxa"/>
                      <w:gridSpan w:val="2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0A32BC6" w14:textId="3EF33E97" w:rsidR="004A6C7E" w:rsidRPr="000177F0" w:rsidRDefault="004A6C7E" w:rsidP="000177F0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-1999722960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86" w:type="dxa"/>
                      <w:gridSpan w:val="2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ED3055F" w14:textId="44FC58A1" w:rsidR="004A6C7E" w:rsidRPr="000177F0" w:rsidRDefault="004A6C7E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</w:tr>
            <w:sdt>
              <w:sdtPr>
                <w:rPr>
                  <w:rFonts w:ascii="BaWue Sans" w:hAnsi="BaWue Sans" w:cs="Calibri"/>
                  <w:sz w:val="20"/>
                  <w:szCs w:val="20"/>
                </w:rPr>
                <w:id w:val="-124396006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tr w:rsidR="004A6C7E" w:rsidRPr="005B3715" w14:paraId="395F0975" w14:textId="77777777" w:rsidTr="004A6C7E">
                  <w:trPr>
                    <w:trHeight w:val="397"/>
                  </w:trPr>
                  <w:tc>
                    <w:tcPr>
                      <w:tcW w:w="2867" w:type="dxa"/>
                      <w:tcBorders>
                        <w:left w:val="single" w:sz="4" w:space="0" w:color="auto"/>
                        <w:right w:val="single" w:sz="4" w:space="0" w:color="auto"/>
                      </w:tcBorders>
                    </w:tcPr>
                    <w:p w14:paraId="767D8C5C" w14:textId="7281E56C" w:rsidR="004A6C7E" w:rsidRPr="005B3715" w:rsidRDefault="002C1092" w:rsidP="002C1092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Aktuelle Klassenstufe</w:t>
                      </w:r>
                    </w:p>
                  </w:tc>
                  <w:tc>
                    <w:tcPr>
                      <w:tcW w:w="2977" w:type="dxa"/>
                      <w:gridSpan w:val="2"/>
                      <w:tcBorders>
                        <w:left w:val="single" w:sz="4" w:space="0" w:color="auto"/>
                        <w:right w:val="single" w:sz="4" w:space="0" w:color="auto"/>
                      </w:tcBorders>
                    </w:tcPr>
                    <w:p w14:paraId="497E967D" w14:textId="77777777" w:rsidR="004A6C7E" w:rsidRPr="005B3715" w:rsidRDefault="004A6C7E" w:rsidP="004A6C7E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Schulbesuchsjahre</w:t>
                      </w:r>
                    </w:p>
                  </w:tc>
                  <w:tc>
                    <w:tcPr>
                      <w:tcW w:w="2986" w:type="dxa"/>
                      <w:gridSpan w:val="2"/>
                      <w:tcBorders>
                        <w:left w:val="single" w:sz="4" w:space="0" w:color="auto"/>
                        <w:right w:val="single" w:sz="4" w:space="0" w:color="auto"/>
                      </w:tcBorders>
                    </w:tcPr>
                    <w:p w14:paraId="18601700" w14:textId="56CF872E" w:rsidR="004A6C7E" w:rsidRPr="005B3715" w:rsidRDefault="004A6C7E" w:rsidP="004A6C7E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</w:p>
                  </w:tc>
                </w:tr>
              </w:sdtContent>
            </w:sdt>
            <w:tr w:rsidR="004A6C7E" w:rsidRPr="005B3715" w14:paraId="75E9D893" w14:textId="77777777" w:rsidTr="007E73AC">
              <w:trPr>
                <w:trHeight w:val="397"/>
              </w:trPr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-33125080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867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DFA98A9" w14:textId="2179DCC1" w:rsidR="004A6C7E" w:rsidRPr="000177F0" w:rsidRDefault="004A6C7E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1196509448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77" w:type="dxa"/>
                      <w:gridSpan w:val="2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1BF45FD" w14:textId="17972130" w:rsidR="004A6C7E" w:rsidRPr="000177F0" w:rsidRDefault="004A6C7E" w:rsidP="000177F0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180028064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86" w:type="dxa"/>
                      <w:gridSpan w:val="2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1ECD667" w14:textId="53F22120" w:rsidR="004A6C7E" w:rsidRPr="000177F0" w:rsidRDefault="004A6C7E" w:rsidP="004A6C7E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</w:tr>
          </w:tbl>
          <w:sdt>
            <w:sdtPr>
              <w:rPr>
                <w:rFonts w:ascii="BaWue Sans" w:hAnsi="BaWue Sans"/>
                <w:b/>
                <w:sz w:val="22"/>
                <w:szCs w:val="22"/>
              </w:rPr>
              <w:id w:val="-1568026039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27267139" w14:textId="5A8F949D" w:rsidR="005B3CE9" w:rsidRPr="005B3715" w:rsidRDefault="005B3CE9" w:rsidP="005B3CE9">
                <w:pPr>
                  <w:rPr>
                    <w:rFonts w:ascii="BaWue Sans" w:hAnsi="BaWue Sans"/>
                    <w:b/>
                    <w:sz w:val="22"/>
                    <w:szCs w:val="22"/>
                  </w:rPr>
                </w:pPr>
              </w:p>
              <w:p w14:paraId="08D25ED1" w14:textId="0AEDA996" w:rsidR="000177F0" w:rsidRPr="000177F0" w:rsidRDefault="005B3CE9" w:rsidP="000177F0">
                <w:pPr>
                  <w:spacing w:after="120"/>
                  <w:jc w:val="center"/>
                  <w:rPr>
                    <w:rFonts w:ascii="BaWue Sans" w:hAnsi="BaWue Sans"/>
                    <w:b/>
                    <w:sz w:val="16"/>
                    <w:szCs w:val="16"/>
                  </w:rPr>
                </w:pPr>
                <w:r w:rsidRPr="005B3715">
                  <w:rPr>
                    <w:rFonts w:ascii="BaWue Sans" w:hAnsi="BaWue Sans"/>
                    <w:b/>
                    <w:sz w:val="22"/>
                    <w:szCs w:val="22"/>
                  </w:rPr>
                  <w:t>Daten der Erziehungsberechtigten / Pflegeeltern</w:t>
                </w:r>
              </w:p>
            </w:sdtContent>
          </w:sdt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46"/>
              <w:gridCol w:w="4684"/>
            </w:tblGrid>
            <w:tr w:rsidR="005B3CE9" w:rsidRPr="005B3715" w14:paraId="58DC80A4" w14:textId="77777777" w:rsidTr="000177F0">
              <w:trPr>
                <w:trHeight w:val="454"/>
              </w:trPr>
              <w:tc>
                <w:tcPr>
                  <w:tcW w:w="4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8C39DE" w14:textId="007F954A" w:rsidR="005B3CE9" w:rsidRPr="00066CCE" w:rsidRDefault="003047B1" w:rsidP="005B3CE9">
                  <w:pPr>
                    <w:autoSpaceDE w:val="0"/>
                    <w:autoSpaceDN w:val="0"/>
                    <w:adjustRightInd w:val="0"/>
                    <w:rPr>
                      <w:rFonts w:ascii="BaWue Sans" w:hAnsi="BaWue Sans" w:cs="Calibri"/>
                      <w:b/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rFonts w:ascii="BaWue Sans" w:hAnsi="BaWue Sans" w:cs="Calibri"/>
                        <w:sz w:val="22"/>
                        <w:szCs w:val="22"/>
                      </w:rPr>
                      <w:id w:val="599076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66CCE" w:rsidRPr="00066CCE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sdt>
                    <w:sdtPr>
                      <w:rPr>
                        <w:rFonts w:ascii="BaWue Sans" w:hAnsi="BaWue Sans" w:cs="Calibri"/>
                        <w:sz w:val="22"/>
                        <w:szCs w:val="22"/>
                      </w:rPr>
                      <w:id w:val="1931310020"/>
                      <w:lock w:val="contentLocked"/>
                      <w:placeholder>
                        <w:docPart w:val="DefaultPlaceholder_-1854013440"/>
                      </w:placeholder>
                      <w:group/>
                    </w:sdtPr>
                    <w:sdtEndPr/>
                    <w:sdtContent>
                      <w:r w:rsidR="005B3CE9" w:rsidRPr="00066CCE">
                        <w:rPr>
                          <w:rFonts w:ascii="BaWue Sans" w:hAnsi="BaWue Sans" w:cs="Calibri"/>
                          <w:b/>
                          <w:bCs/>
                          <w:sz w:val="22"/>
                          <w:szCs w:val="22"/>
                        </w:rPr>
                        <w:tab/>
                      </w:r>
                      <w:r w:rsidR="005B3CE9" w:rsidRPr="00066CCE">
                        <w:rPr>
                          <w:rFonts w:ascii="BaWue Sans" w:hAnsi="BaWue Sans" w:cs="Calibri"/>
                          <w:sz w:val="22"/>
                          <w:szCs w:val="22"/>
                        </w:rPr>
                        <w:t>Erziehungsberechtige</w:t>
                      </w:r>
                    </w:sdtContent>
                  </w:sdt>
                </w:p>
              </w:tc>
              <w:tc>
                <w:tcPr>
                  <w:tcW w:w="4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94A721" w14:textId="4042FE29" w:rsidR="005B3CE9" w:rsidRPr="00066CCE" w:rsidRDefault="003047B1" w:rsidP="000177F0">
                  <w:pPr>
                    <w:autoSpaceDE w:val="0"/>
                    <w:autoSpaceDN w:val="0"/>
                    <w:adjustRightInd w:val="0"/>
                    <w:rPr>
                      <w:rFonts w:ascii="BaWue Sans" w:hAnsi="BaWue Sans" w:cs="Calibri"/>
                      <w:b/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rFonts w:ascii="BaWue Sans" w:hAnsi="BaWue Sans" w:cs="Calibri"/>
                        <w:b/>
                        <w:bCs/>
                        <w:sz w:val="22"/>
                        <w:szCs w:val="22"/>
                      </w:rPr>
                      <w:id w:val="18679423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77F0" w:rsidRPr="00066CCE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sdt>
                    <w:sdtPr>
                      <w:rPr>
                        <w:rFonts w:ascii="BaWue Sans" w:hAnsi="BaWue Sans" w:cs="Calibri"/>
                        <w:b/>
                        <w:bCs/>
                        <w:sz w:val="22"/>
                        <w:szCs w:val="22"/>
                      </w:rPr>
                      <w:id w:val="-902211430"/>
                      <w:lock w:val="contentLocked"/>
                      <w:placeholder>
                        <w:docPart w:val="DefaultPlaceholder_-1854013440"/>
                      </w:placeholder>
                      <w:group/>
                    </w:sdtPr>
                    <w:sdtEndPr>
                      <w:rPr>
                        <w:b w:val="0"/>
                        <w:bCs w:val="0"/>
                      </w:rPr>
                    </w:sdtEndPr>
                    <w:sdtContent>
                      <w:r w:rsidR="005B3CE9" w:rsidRPr="00066CCE">
                        <w:rPr>
                          <w:rFonts w:ascii="BaWue Sans" w:hAnsi="BaWue Sans" w:cs="Calibri"/>
                          <w:b/>
                          <w:bCs/>
                          <w:sz w:val="22"/>
                          <w:szCs w:val="22"/>
                        </w:rPr>
                        <w:tab/>
                      </w:r>
                      <w:r w:rsidR="005B3CE9" w:rsidRPr="00066CCE">
                        <w:rPr>
                          <w:rFonts w:ascii="BaWue Sans" w:hAnsi="BaWue Sans" w:cs="Calibri"/>
                          <w:sz w:val="22"/>
                          <w:szCs w:val="22"/>
                        </w:rPr>
                        <w:t>Pflegeeltern</w:t>
                      </w:r>
                    </w:sdtContent>
                  </w:sdt>
                </w:p>
              </w:tc>
            </w:tr>
          </w:tbl>
          <w:sdt>
            <w:sdtPr>
              <w:rPr>
                <w:rFonts w:ascii="BaWue Sans" w:hAnsi="BaWue Sans" w:cs="Calibri"/>
                <w:bCs/>
                <w:sz w:val="20"/>
                <w:szCs w:val="20"/>
              </w:rPr>
              <w:id w:val="700366764"/>
              <w:lock w:val="contentLocked"/>
              <w:placeholder>
                <w:docPart w:val="DefaultPlaceholder_-1854013440"/>
              </w:placeholder>
              <w:showingPlcHdr/>
              <w:group/>
            </w:sdtPr>
            <w:sdtEndPr/>
            <w:sdtContent>
              <w:p w14:paraId="1E4003C0" w14:textId="13D2CF22" w:rsidR="005B3CE9" w:rsidRPr="005B3715" w:rsidRDefault="003047B1" w:rsidP="005B3CE9">
                <w:pPr>
                  <w:rPr>
                    <w:rFonts w:ascii="BaWue Sans" w:hAnsi="BaWue Sans" w:cs="Calibri"/>
                    <w:bCs/>
                    <w:sz w:val="20"/>
                    <w:szCs w:val="20"/>
                  </w:rPr>
                </w:pPr>
              </w:p>
            </w:sdtContent>
          </w:sdt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43"/>
              <w:gridCol w:w="2943"/>
              <w:gridCol w:w="2944"/>
            </w:tblGrid>
            <w:sdt>
              <w:sdtPr>
                <w:rPr>
                  <w:rFonts w:ascii="BaWue Sans" w:hAnsi="BaWue Sans" w:cs="Calibri"/>
                  <w:sz w:val="20"/>
                  <w:szCs w:val="20"/>
                </w:rPr>
                <w:id w:val="-173035498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tr w:rsidR="005B3CE9" w:rsidRPr="005B3715" w14:paraId="2D25E404" w14:textId="77777777" w:rsidTr="006F6E6D">
                  <w:trPr>
                    <w:trHeight w:val="397"/>
                  </w:trPr>
                  <w:tc>
                    <w:tcPr>
                      <w:tcW w:w="2943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18DC8D02" w14:textId="03554F85" w:rsidR="005B3CE9" w:rsidRPr="005B3715" w:rsidRDefault="005B3CE9" w:rsidP="005B3CE9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Vorname</w:t>
                      </w:r>
                    </w:p>
                  </w:tc>
                  <w:tc>
                    <w:tcPr>
                      <w:tcW w:w="2943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601A384D" w14:textId="77777777" w:rsidR="005B3CE9" w:rsidRPr="005B3715" w:rsidRDefault="005B3CE9" w:rsidP="005B3CE9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Name</w:t>
                      </w:r>
                    </w:p>
                  </w:tc>
                  <w:tc>
                    <w:tcPr>
                      <w:tcW w:w="2944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68EED31D" w14:textId="25387E63" w:rsidR="005B3CE9" w:rsidRPr="005B3715" w:rsidRDefault="005B3CE9" w:rsidP="005B3CE9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Straße</w:t>
                      </w:r>
                    </w:p>
                  </w:tc>
                </w:tr>
              </w:sdtContent>
            </w:sdt>
            <w:tr w:rsidR="005B3CE9" w:rsidRPr="005B3715" w14:paraId="3FE7DC9F" w14:textId="77777777" w:rsidTr="006F6E6D">
              <w:trPr>
                <w:trHeight w:val="397"/>
              </w:trPr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-1979753475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3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21A9372F" w14:textId="1A538676" w:rsidR="005B3CE9" w:rsidRPr="000177F0" w:rsidRDefault="005B3CE9" w:rsidP="000177F0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1217625428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3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73B6D5B8" w14:textId="1A2510EF" w:rsidR="005B3CE9" w:rsidRPr="000177F0" w:rsidRDefault="005B3CE9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-2082286761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4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4831F745" w14:textId="5AEA1993" w:rsidR="005B3CE9" w:rsidRPr="000177F0" w:rsidRDefault="005B3CE9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</w:tr>
            <w:sdt>
              <w:sdtPr>
                <w:rPr>
                  <w:rFonts w:ascii="BaWue Sans" w:hAnsi="BaWue Sans" w:cs="Calibri"/>
                  <w:sz w:val="20"/>
                  <w:szCs w:val="20"/>
                </w:rPr>
                <w:id w:val="2100373659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tr w:rsidR="005B3CE9" w:rsidRPr="005B3715" w14:paraId="056A9FD5" w14:textId="77777777" w:rsidTr="006F6E6D">
                  <w:trPr>
                    <w:trHeight w:val="397"/>
                  </w:trPr>
                  <w:tc>
                    <w:tcPr>
                      <w:tcW w:w="2943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3D078F56" w14:textId="74A6D07C" w:rsidR="005B3CE9" w:rsidRPr="005B3715" w:rsidRDefault="005B3CE9" w:rsidP="005B3CE9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Postleitzahl, Ort</w:t>
                      </w:r>
                    </w:p>
                  </w:tc>
                  <w:tc>
                    <w:tcPr>
                      <w:tcW w:w="2943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6612AC55" w14:textId="77777777" w:rsidR="005B3CE9" w:rsidRPr="005B3715" w:rsidRDefault="005B3CE9" w:rsidP="005B3CE9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Telefon</w:t>
                      </w:r>
                    </w:p>
                  </w:tc>
                  <w:tc>
                    <w:tcPr>
                      <w:tcW w:w="2944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756A2DC4" w14:textId="56577816" w:rsidR="005B3CE9" w:rsidRPr="005B3715" w:rsidRDefault="005B3CE9" w:rsidP="005B3CE9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E-Mail</w:t>
                      </w:r>
                    </w:p>
                  </w:tc>
                </w:tr>
              </w:sdtContent>
            </w:sdt>
            <w:tr w:rsidR="005B3CE9" w:rsidRPr="005B3715" w14:paraId="02DF12C8" w14:textId="77777777" w:rsidTr="006F6E6D">
              <w:trPr>
                <w:trHeight w:val="397"/>
              </w:trPr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1580871212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3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668269F2" w14:textId="67D58459" w:rsidR="005B3CE9" w:rsidRPr="000177F0" w:rsidRDefault="005B3CE9" w:rsidP="000177F0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-287817458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3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34275244" w14:textId="7F145C86" w:rsidR="005B3CE9" w:rsidRPr="000177F0" w:rsidRDefault="005B3CE9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2119718850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4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638BBD03" w14:textId="6FF41A68" w:rsidR="005B3CE9" w:rsidRPr="000177F0" w:rsidRDefault="005B3CE9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</w:tr>
            <w:tr w:rsidR="005B3CE9" w:rsidRPr="005B3715" w14:paraId="2D64355D" w14:textId="77777777" w:rsidTr="006F6E6D">
              <w:trPr>
                <w:trHeight w:hRule="exact" w:val="113"/>
              </w:trPr>
              <w:tc>
                <w:tcPr>
                  <w:tcW w:w="294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2E02B58" w14:textId="77777777" w:rsidR="005B3CE9" w:rsidRPr="005B3715" w:rsidRDefault="005B3CE9" w:rsidP="005B3CE9">
                  <w:pPr>
                    <w:autoSpaceDE w:val="0"/>
                    <w:autoSpaceDN w:val="0"/>
                    <w:adjustRightInd w:val="0"/>
                    <w:rPr>
                      <w:rFonts w:ascii="BaWue Sans" w:hAnsi="BaWue Sans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94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CEB9AA6" w14:textId="77777777" w:rsidR="005B3CE9" w:rsidRPr="005B3715" w:rsidRDefault="005B3CE9" w:rsidP="005B3CE9">
                  <w:pPr>
                    <w:rPr>
                      <w:rFonts w:ascii="BaWue Sans" w:hAnsi="BaWue Sans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94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598AE51" w14:textId="77777777" w:rsidR="005B3CE9" w:rsidRPr="005B3715" w:rsidRDefault="005B3CE9" w:rsidP="005B3CE9">
                  <w:pPr>
                    <w:autoSpaceDE w:val="0"/>
                    <w:autoSpaceDN w:val="0"/>
                    <w:adjustRightInd w:val="0"/>
                    <w:rPr>
                      <w:rFonts w:ascii="BaWue Sans" w:hAnsi="BaWue Sans" w:cs="Calibri"/>
                      <w:sz w:val="20"/>
                      <w:szCs w:val="20"/>
                    </w:rPr>
                  </w:pPr>
                </w:p>
              </w:tc>
            </w:tr>
            <w:sdt>
              <w:sdtPr>
                <w:rPr>
                  <w:rFonts w:ascii="BaWue Sans" w:hAnsi="BaWue Sans" w:cs="Calibri"/>
                  <w:sz w:val="20"/>
                  <w:szCs w:val="20"/>
                </w:rPr>
                <w:id w:val="-1286191198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tr w:rsidR="005B3CE9" w:rsidRPr="005B3715" w14:paraId="23DCF36B" w14:textId="77777777" w:rsidTr="006F6E6D">
                  <w:trPr>
                    <w:trHeight w:val="397"/>
                  </w:trPr>
                  <w:tc>
                    <w:tcPr>
                      <w:tcW w:w="2943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786005C0" w14:textId="70ADE15C" w:rsidR="005B3CE9" w:rsidRPr="005B3715" w:rsidRDefault="005B3CE9" w:rsidP="005B3CE9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Vorname</w:t>
                      </w:r>
                    </w:p>
                  </w:tc>
                  <w:tc>
                    <w:tcPr>
                      <w:tcW w:w="2943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16C99635" w14:textId="77777777" w:rsidR="005B3CE9" w:rsidRPr="005B3715" w:rsidRDefault="005B3CE9" w:rsidP="005B3CE9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Name</w:t>
                      </w:r>
                    </w:p>
                  </w:tc>
                  <w:tc>
                    <w:tcPr>
                      <w:tcW w:w="2944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4E9421AE" w14:textId="09893B20" w:rsidR="005B3CE9" w:rsidRPr="005B3715" w:rsidRDefault="005B3CE9" w:rsidP="005B3CE9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Straße</w:t>
                      </w:r>
                    </w:p>
                  </w:tc>
                </w:tr>
              </w:sdtContent>
            </w:sdt>
            <w:tr w:rsidR="005B3CE9" w:rsidRPr="005B3715" w14:paraId="0689872E" w14:textId="77777777" w:rsidTr="006F6E6D">
              <w:trPr>
                <w:trHeight w:val="397"/>
              </w:trPr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-619830967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3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6E73163A" w14:textId="6DAD7046" w:rsidR="005B3CE9" w:rsidRPr="005B3715" w:rsidRDefault="005B3CE9" w:rsidP="000177F0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2002379088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3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50289E6A" w14:textId="5173CEEA" w:rsidR="005B3CE9" w:rsidRPr="005B3715" w:rsidRDefault="005B3CE9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-813640180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4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41521F5A" w14:textId="3CE7E041" w:rsidR="005B3CE9" w:rsidRPr="005B3715" w:rsidRDefault="005B3CE9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</w:tr>
            <w:sdt>
              <w:sdtPr>
                <w:rPr>
                  <w:rFonts w:ascii="BaWue Sans" w:hAnsi="BaWue Sans" w:cs="Calibri"/>
                  <w:sz w:val="20"/>
                  <w:szCs w:val="20"/>
                </w:rPr>
                <w:id w:val="167913824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tr w:rsidR="005B3CE9" w:rsidRPr="005B3715" w14:paraId="4922A924" w14:textId="77777777" w:rsidTr="006F6E6D">
                  <w:trPr>
                    <w:trHeight w:val="397"/>
                  </w:trPr>
                  <w:tc>
                    <w:tcPr>
                      <w:tcW w:w="2943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6513AE20" w14:textId="6EC48A78" w:rsidR="005B3CE9" w:rsidRPr="005B3715" w:rsidRDefault="005B3CE9" w:rsidP="005B3CE9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Postleitzahl, Ort</w:t>
                      </w:r>
                    </w:p>
                  </w:tc>
                  <w:tc>
                    <w:tcPr>
                      <w:tcW w:w="2943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3F0BE73A" w14:textId="77777777" w:rsidR="005B3CE9" w:rsidRPr="005B3715" w:rsidRDefault="005B3CE9" w:rsidP="005B3CE9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Telefon</w:t>
                      </w:r>
                    </w:p>
                  </w:tc>
                  <w:tc>
                    <w:tcPr>
                      <w:tcW w:w="2944" w:type="dxa"/>
                      <w:tcBorders>
                        <w:top w:val="single" w:sz="4" w:space="0" w:color="auto"/>
                        <w:left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46B28199" w14:textId="2692F4C2" w:rsidR="005B3CE9" w:rsidRPr="005B3715" w:rsidRDefault="005B3CE9" w:rsidP="005B3CE9">
                      <w:pPr>
                        <w:rPr>
                          <w:rFonts w:ascii="BaWue Sans" w:hAnsi="BaWue Sans" w:cs="Calibri"/>
                          <w:sz w:val="20"/>
                          <w:szCs w:val="20"/>
                        </w:rPr>
                      </w:pPr>
                      <w:r w:rsidRPr="005B3715">
                        <w:rPr>
                          <w:rFonts w:ascii="BaWue Sans" w:hAnsi="BaWue Sans" w:cs="Calibri"/>
                          <w:sz w:val="20"/>
                          <w:szCs w:val="20"/>
                        </w:rPr>
                        <w:t>E-Mail</w:t>
                      </w:r>
                    </w:p>
                  </w:tc>
                </w:tr>
              </w:sdtContent>
            </w:sdt>
            <w:tr w:rsidR="005B3CE9" w:rsidRPr="005B3715" w14:paraId="4AD8FF1E" w14:textId="77777777" w:rsidTr="006F6E6D">
              <w:trPr>
                <w:trHeight w:val="397"/>
              </w:trPr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-1200852974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3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51BFACC2" w14:textId="05B24096" w:rsidR="005B3CE9" w:rsidRPr="000177F0" w:rsidRDefault="005B3CE9" w:rsidP="000177F0">
                      <w:pPr>
                        <w:autoSpaceDE w:val="0"/>
                        <w:autoSpaceDN w:val="0"/>
                        <w:adjustRightInd w:val="0"/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2065141170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3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415370C8" w14:textId="29618D62" w:rsidR="005B3CE9" w:rsidRPr="000177F0" w:rsidRDefault="005B3CE9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  <w:sdt>
                <w:sdtPr>
                  <w:rPr>
                    <w:rFonts w:ascii="BaWue Sans" w:hAnsi="BaWue Sans" w:cs="Calibri"/>
                    <w:sz w:val="22"/>
                    <w:szCs w:val="22"/>
                  </w:rPr>
                  <w:id w:val="1583418162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2944" w:type="dxa"/>
                      <w:tcBorders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391A8E7C" w14:textId="0E777F0D" w:rsidR="005B3CE9" w:rsidRPr="000177F0" w:rsidRDefault="005B3CE9" w:rsidP="000177F0">
                      <w:pPr>
                        <w:rPr>
                          <w:rFonts w:ascii="BaWue Sans" w:hAnsi="BaWue Sans" w:cs="Calibri"/>
                          <w:sz w:val="22"/>
                          <w:szCs w:val="22"/>
                        </w:rPr>
                      </w:pPr>
                    </w:p>
                  </w:tc>
                </w:sdtContent>
              </w:sdt>
            </w:tr>
          </w:tbl>
          <w:p w14:paraId="01BFF419" w14:textId="77777777" w:rsidR="003E5D4F" w:rsidRPr="005B3715" w:rsidRDefault="003E5D4F" w:rsidP="005B3CE9">
            <w:pPr>
              <w:rPr>
                <w:rFonts w:ascii="BaWue Sans" w:hAnsi="BaWue Sans" w:cs="Calibri"/>
                <w:sz w:val="22"/>
                <w:szCs w:val="22"/>
              </w:rPr>
            </w:pPr>
          </w:p>
        </w:tc>
      </w:tr>
    </w:tbl>
    <w:sdt>
      <w:sdtPr>
        <w:rPr>
          <w:rFonts w:ascii="BaWue Sans" w:hAnsi="BaWue Sans" w:cs="Calibri"/>
          <w:b/>
          <w:bCs/>
          <w:sz w:val="22"/>
          <w:szCs w:val="22"/>
        </w:rPr>
        <w:id w:val="1897547868"/>
        <w:lock w:val="contentLocked"/>
        <w:placeholder>
          <w:docPart w:val="DefaultPlaceholder_-1854013440"/>
        </w:placeholder>
        <w:group/>
      </w:sdtPr>
      <w:sdtEndPr/>
      <w:sdtContent>
        <w:p w14:paraId="05608C6D" w14:textId="786AE984" w:rsidR="00DF06F7" w:rsidRDefault="003047B1">
          <w:pPr>
            <w:rPr>
              <w:rFonts w:ascii="BaWue Sans" w:hAnsi="BaWue Sans" w:cs="Calibri"/>
              <w:b/>
              <w:bCs/>
              <w:sz w:val="22"/>
              <w:szCs w:val="22"/>
            </w:rPr>
          </w:pPr>
          <w:sdt>
            <w:sdtPr>
              <w:rPr>
                <w:rFonts w:ascii="BaWue Sans" w:hAnsi="BaWue Sans" w:cs="Calibri"/>
                <w:b/>
                <w:bCs/>
                <w:sz w:val="22"/>
                <w:szCs w:val="22"/>
              </w:rPr>
              <w:id w:val="576563720"/>
              <w:lock w:val="contentLocked"/>
              <w:placeholder>
                <w:docPart w:val="DefaultPlaceholder_-1854013440"/>
              </w:placeholder>
              <w:showingPlcHdr/>
              <w:group/>
            </w:sdtPr>
            <w:sdtEndPr/>
            <w:sdtContent/>
          </w:sdt>
          <w:r w:rsidR="00DF06F7">
            <w:rPr>
              <w:rFonts w:ascii="BaWue Sans" w:hAnsi="BaWue Sans" w:cs="Calibri"/>
              <w:b/>
              <w:bCs/>
              <w:sz w:val="22"/>
              <w:szCs w:val="22"/>
            </w:rPr>
            <w:br w:type="page"/>
          </w:r>
          <w:sdt>
            <w:sdtPr>
              <w:rPr>
                <w:rFonts w:ascii="BaWue Sans" w:hAnsi="BaWue Sans" w:cs="Calibri"/>
                <w:b/>
                <w:bCs/>
                <w:sz w:val="22"/>
                <w:szCs w:val="22"/>
              </w:rPr>
              <w:id w:val="-26951223"/>
              <w:lock w:val="contentLocked"/>
              <w:placeholder>
                <w:docPart w:val="DefaultPlaceholder_-1854013440"/>
              </w:placeholder>
              <w:showingPlcHdr/>
              <w:group/>
            </w:sdtPr>
            <w:sdtEndPr/>
            <w:sdtContent/>
          </w:sdt>
        </w:p>
      </w:sdtContent>
    </w:sdt>
    <w:sdt>
      <w:sdtPr>
        <w:rPr>
          <w:rFonts w:ascii="BaWue Sans" w:hAnsi="BaWue Sans" w:cs="Calibri"/>
          <w:b/>
          <w:bCs/>
          <w:sz w:val="22"/>
          <w:szCs w:val="22"/>
        </w:rPr>
        <w:id w:val="2025582358"/>
        <w:lock w:val="contentLocked"/>
        <w:placeholder>
          <w:docPart w:val="DefaultPlaceholder_-1854013440"/>
        </w:placeholder>
        <w:group/>
      </w:sdtPr>
      <w:sdtEndPr/>
      <w:sdtContent>
        <w:p w14:paraId="63F7F09C" w14:textId="728390FB" w:rsidR="005B3715" w:rsidRDefault="005B3715" w:rsidP="005B3CE9">
          <w:pPr>
            <w:jc w:val="center"/>
            <w:rPr>
              <w:rFonts w:ascii="BaWue Sans" w:hAnsi="BaWue Sans" w:cs="Calibri"/>
              <w:b/>
              <w:bCs/>
              <w:sz w:val="22"/>
              <w:szCs w:val="22"/>
            </w:rPr>
          </w:pPr>
        </w:p>
        <w:p w14:paraId="39D687A9" w14:textId="1951CF1F" w:rsidR="005B3CE9" w:rsidRPr="005B3715" w:rsidRDefault="005B3CE9" w:rsidP="000177F0">
          <w:pPr>
            <w:spacing w:after="120"/>
            <w:jc w:val="center"/>
            <w:rPr>
              <w:rFonts w:ascii="BaWue Sans" w:hAnsi="BaWue Sans" w:cs="Calibri"/>
              <w:b/>
              <w:bCs/>
              <w:sz w:val="22"/>
              <w:szCs w:val="22"/>
            </w:rPr>
          </w:pPr>
          <w:r w:rsidRPr="005B3715">
            <w:rPr>
              <w:rFonts w:ascii="BaWue Sans" w:hAnsi="BaWue Sans" w:cs="Calibri"/>
              <w:b/>
              <w:bCs/>
              <w:sz w:val="22"/>
              <w:szCs w:val="22"/>
            </w:rPr>
            <w:t>Derzeit besuchte Einrichtung</w:t>
          </w:r>
        </w:p>
      </w:sdtContent>
    </w:sdt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2"/>
        <w:gridCol w:w="5842"/>
      </w:tblGrid>
      <w:tr w:rsidR="005B3CE9" w:rsidRPr="00066CCE" w14:paraId="6B82872F" w14:textId="77777777" w:rsidTr="005B3715">
        <w:trPr>
          <w:trHeight w:val="454"/>
        </w:trPr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BaWue Sans" w:hAnsi="BaWue Sans" w:cs="Calibri"/>
                <w:sz w:val="22"/>
                <w:szCs w:val="22"/>
              </w:rPr>
              <w:id w:val="2120870718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761F22F3" w14:textId="690D52FA" w:rsidR="005B3CE9" w:rsidRPr="00066CCE" w:rsidRDefault="005B3CE9" w:rsidP="00632A99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2"/>
                    <w:szCs w:val="22"/>
                  </w:rPr>
                </w:pPr>
                <w:r w:rsidRPr="00066CCE">
                  <w:rPr>
                    <w:rFonts w:ascii="BaWue Sans" w:hAnsi="BaWue Sans" w:cs="Calibri"/>
                    <w:sz w:val="22"/>
                    <w:szCs w:val="22"/>
                  </w:rPr>
                  <w:t>Name der Schule:</w:t>
                </w:r>
              </w:p>
            </w:sdtContent>
          </w:sdt>
        </w:tc>
        <w:sdt>
          <w:sdtPr>
            <w:rPr>
              <w:rFonts w:ascii="BaWue Sans" w:hAnsi="BaWue Sans" w:cs="Calibri"/>
              <w:sz w:val="22"/>
              <w:szCs w:val="22"/>
            </w:rPr>
            <w:id w:val="-1272082336"/>
            <w:placeholder>
              <w:docPart w:val="DefaultPlaceholder_-1854013440"/>
            </w:placeholder>
          </w:sdtPr>
          <w:sdtEndPr/>
          <w:sdtContent>
            <w:tc>
              <w:tcPr>
                <w:tcW w:w="5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8CCC33" w14:textId="7732BE86" w:rsidR="005B3CE9" w:rsidRPr="00066CCE" w:rsidRDefault="00BC425B" w:rsidP="00BC425B">
                <w:pPr>
                  <w:rPr>
                    <w:rFonts w:ascii="BaWue Sans" w:hAnsi="BaWue Sans" w:cs="Calibri"/>
                    <w:sz w:val="22"/>
                    <w:szCs w:val="22"/>
                  </w:rPr>
                </w:pPr>
                <w:r>
                  <w:rPr>
                    <w:rFonts w:ascii="BaWue Sans" w:hAnsi="BaWue Sans" w:cs="Calibri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5B3CE9" w:rsidRPr="00066CCE" w14:paraId="4F833B45" w14:textId="77777777" w:rsidTr="005B3715">
        <w:trPr>
          <w:trHeight w:val="454"/>
        </w:trPr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BaWue Sans" w:hAnsi="BaWue Sans" w:cs="Calibri"/>
                <w:sz w:val="22"/>
                <w:szCs w:val="22"/>
              </w:rPr>
              <w:id w:val="-332535986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0988FAEE" w14:textId="1F0AA2E0" w:rsidR="005B3CE9" w:rsidRPr="00066CCE" w:rsidRDefault="005B3CE9" w:rsidP="00632A99">
                <w:pPr>
                  <w:rPr>
                    <w:rFonts w:ascii="BaWue Sans" w:hAnsi="BaWue Sans" w:cs="Calibri"/>
                    <w:sz w:val="22"/>
                    <w:szCs w:val="22"/>
                  </w:rPr>
                </w:pPr>
                <w:r w:rsidRPr="00066CCE">
                  <w:rPr>
                    <w:rFonts w:ascii="BaWue Sans" w:hAnsi="BaWue Sans" w:cs="Calibri"/>
                    <w:sz w:val="22"/>
                    <w:szCs w:val="22"/>
                  </w:rPr>
                  <w:t>Ansprechperson</w:t>
                </w:r>
              </w:p>
            </w:sdtContent>
          </w:sdt>
        </w:tc>
        <w:sdt>
          <w:sdtPr>
            <w:rPr>
              <w:rFonts w:ascii="BaWue Sans" w:hAnsi="BaWue Sans" w:cs="Calibri"/>
              <w:sz w:val="22"/>
              <w:szCs w:val="22"/>
            </w:rPr>
            <w:id w:val="-74594785"/>
            <w:placeholder>
              <w:docPart w:val="DefaultPlaceholder_-1854013440"/>
            </w:placeholder>
          </w:sdtPr>
          <w:sdtEndPr/>
          <w:sdtContent>
            <w:tc>
              <w:tcPr>
                <w:tcW w:w="5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0F42D1" w14:textId="1C0AC5D6" w:rsidR="005B3CE9" w:rsidRPr="00066CCE" w:rsidRDefault="00BC425B" w:rsidP="00BC425B">
                <w:pPr>
                  <w:rPr>
                    <w:rFonts w:ascii="BaWue Sans" w:hAnsi="BaWue Sans" w:cs="Calibri"/>
                    <w:sz w:val="22"/>
                    <w:szCs w:val="22"/>
                  </w:rPr>
                </w:pPr>
                <w:r>
                  <w:rPr>
                    <w:rFonts w:ascii="BaWue Sans" w:hAnsi="BaWue Sans" w:cs="Calibri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</w:tbl>
    <w:sdt>
      <w:sdtPr>
        <w:rPr>
          <w:rFonts w:ascii="BaWue Sans" w:hAnsi="BaWue Sans" w:cs="Calibri"/>
          <w:b/>
          <w:bCs/>
          <w:sz w:val="22"/>
          <w:szCs w:val="22"/>
        </w:rPr>
        <w:id w:val="-699777097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</w:rPr>
      </w:sdtEndPr>
      <w:sdtContent>
        <w:p w14:paraId="78859CC1" w14:textId="2A932CAD" w:rsidR="005B3CE9" w:rsidRPr="005B3715" w:rsidRDefault="005B3CE9" w:rsidP="005B3CE9">
          <w:pPr>
            <w:jc w:val="center"/>
            <w:rPr>
              <w:rFonts w:ascii="BaWue Sans" w:hAnsi="BaWue Sans" w:cs="Calibri"/>
              <w:b/>
              <w:bCs/>
              <w:sz w:val="22"/>
              <w:szCs w:val="22"/>
            </w:rPr>
          </w:pPr>
        </w:p>
        <w:p w14:paraId="38DB9E63" w14:textId="77777777" w:rsidR="005B3CE9" w:rsidRPr="005B3715" w:rsidRDefault="005B3CE9" w:rsidP="005B3CE9">
          <w:pPr>
            <w:autoSpaceDE w:val="0"/>
            <w:autoSpaceDN w:val="0"/>
            <w:adjustRightInd w:val="0"/>
            <w:rPr>
              <w:rFonts w:ascii="BaWue Sans" w:hAnsi="BaWue Sans" w:cs="Calibri"/>
              <w:b/>
              <w:bCs/>
              <w:sz w:val="22"/>
              <w:szCs w:val="22"/>
            </w:rPr>
          </w:pPr>
          <w:r w:rsidRPr="005B3715">
            <w:rPr>
              <w:rFonts w:ascii="BaWue Sans" w:hAnsi="BaWue Sans" w:cs="Calibri"/>
              <w:b/>
              <w:bCs/>
              <w:sz w:val="22"/>
              <w:szCs w:val="22"/>
            </w:rPr>
            <w:t xml:space="preserve">In welchem Förderschwerpunkt benötigt Ihre Tochter/ Ihr Sohn aus Ihrer Sicht </w:t>
          </w:r>
          <w:r w:rsidR="00C6375B">
            <w:rPr>
              <w:rFonts w:ascii="BaWue Sans" w:hAnsi="BaWue Sans" w:cs="Calibri"/>
              <w:b/>
              <w:bCs/>
              <w:sz w:val="22"/>
              <w:szCs w:val="22"/>
            </w:rPr>
            <w:br/>
          </w:r>
          <w:r w:rsidRPr="005B3715">
            <w:rPr>
              <w:rFonts w:ascii="BaWue Sans" w:hAnsi="BaWue Sans" w:cs="Calibri"/>
              <w:b/>
              <w:bCs/>
              <w:sz w:val="22"/>
              <w:szCs w:val="22"/>
            </w:rPr>
            <w:t>Unterstützung?</w:t>
          </w:r>
        </w:p>
        <w:p w14:paraId="5C58029F" w14:textId="77777777" w:rsidR="005B3CE9" w:rsidRPr="005B3715" w:rsidRDefault="005B3CE9" w:rsidP="005B3CE9">
          <w:pPr>
            <w:autoSpaceDE w:val="0"/>
            <w:autoSpaceDN w:val="0"/>
            <w:adjustRightInd w:val="0"/>
            <w:rPr>
              <w:rFonts w:ascii="BaWue Sans" w:hAnsi="BaWue Sans" w:cs="Calibri"/>
              <w:sz w:val="22"/>
              <w:szCs w:val="22"/>
            </w:rPr>
          </w:pPr>
          <w:r w:rsidRPr="005B3715">
            <w:rPr>
              <w:rFonts w:ascii="BaWue Sans" w:hAnsi="BaWue Sans" w:cs="Calibri"/>
              <w:sz w:val="22"/>
              <w:szCs w:val="22"/>
            </w:rPr>
            <w:t>Bitte nur einen Förderschwerpunkt auswählen:</w:t>
          </w:r>
        </w:p>
        <w:p w14:paraId="3769729E" w14:textId="230C512F" w:rsidR="005B3CE9" w:rsidRPr="005B3715" w:rsidRDefault="003047B1" w:rsidP="005B3CE9">
          <w:pPr>
            <w:tabs>
              <w:tab w:val="left" w:pos="851"/>
            </w:tabs>
            <w:autoSpaceDE w:val="0"/>
            <w:autoSpaceDN w:val="0"/>
            <w:adjustRightInd w:val="0"/>
            <w:spacing w:line="276" w:lineRule="auto"/>
            <w:rPr>
              <w:rFonts w:ascii="BaWue Sans" w:hAnsi="BaWue Sans" w:cs="Calibri"/>
              <w:sz w:val="22"/>
              <w:szCs w:val="22"/>
            </w:rPr>
          </w:pPr>
        </w:p>
      </w:sdtContent>
    </w:sdt>
    <w:p w14:paraId="635EDD9B" w14:textId="15707201" w:rsidR="005B3CE9" w:rsidRPr="00066CCE" w:rsidRDefault="003047B1" w:rsidP="00C6375B">
      <w:pPr>
        <w:tabs>
          <w:tab w:val="left" w:pos="993"/>
        </w:tabs>
        <w:autoSpaceDE w:val="0"/>
        <w:autoSpaceDN w:val="0"/>
        <w:adjustRightInd w:val="0"/>
        <w:spacing w:line="276" w:lineRule="auto"/>
        <w:rPr>
          <w:rFonts w:ascii="BaWue Sans" w:hAnsi="BaWue Sans" w:cs="Calibri"/>
          <w:sz w:val="22"/>
          <w:szCs w:val="22"/>
        </w:rPr>
      </w:pPr>
      <w:sdt>
        <w:sdtPr>
          <w:rPr>
            <w:rFonts w:ascii="BaWue Sans" w:hAnsi="BaWue Sans" w:cs="Calibri"/>
            <w:sz w:val="22"/>
            <w:szCs w:val="22"/>
          </w:rPr>
          <w:id w:val="-887413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25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sdt>
        <w:sdtPr>
          <w:rPr>
            <w:rFonts w:ascii="BaWue Sans" w:hAnsi="BaWue Sans" w:cs="Calibri"/>
            <w:sz w:val="22"/>
            <w:szCs w:val="22"/>
          </w:rPr>
          <w:id w:val="13972506"/>
          <w:lock w:val="contentLocked"/>
          <w:placeholder>
            <w:docPart w:val="DefaultPlaceholder_-1854013440"/>
          </w:placeholder>
          <w:group/>
        </w:sdtPr>
        <w:sdtEndPr/>
        <w:sdtContent>
          <w:r w:rsidR="00F61915" w:rsidRPr="00066CCE">
            <w:rPr>
              <w:rFonts w:ascii="BaWue Sans" w:hAnsi="BaWue Sans" w:cs="Calibri"/>
              <w:sz w:val="22"/>
              <w:szCs w:val="22"/>
            </w:rPr>
            <w:tab/>
          </w:r>
          <w:r w:rsidR="005B3CE9" w:rsidRPr="00066CCE">
            <w:rPr>
              <w:rFonts w:ascii="BaWue Sans" w:hAnsi="BaWue Sans" w:cs="Calibri"/>
              <w:sz w:val="22"/>
              <w:szCs w:val="22"/>
            </w:rPr>
            <w:t>Förderschwerpunkt geistige Entwicklung</w:t>
          </w:r>
        </w:sdtContent>
      </w:sdt>
    </w:p>
    <w:p w14:paraId="496864B7" w14:textId="42BD1006" w:rsidR="005B3CE9" w:rsidRPr="00066CCE" w:rsidRDefault="003047B1" w:rsidP="00C6375B">
      <w:pPr>
        <w:tabs>
          <w:tab w:val="left" w:pos="993"/>
        </w:tabs>
        <w:autoSpaceDE w:val="0"/>
        <w:autoSpaceDN w:val="0"/>
        <w:adjustRightInd w:val="0"/>
        <w:spacing w:line="276" w:lineRule="auto"/>
        <w:rPr>
          <w:rFonts w:ascii="BaWue Sans" w:hAnsi="BaWue Sans" w:cs="Calibri"/>
          <w:sz w:val="22"/>
          <w:szCs w:val="22"/>
        </w:rPr>
      </w:pPr>
      <w:sdt>
        <w:sdtPr>
          <w:rPr>
            <w:rFonts w:ascii="BaWue Sans" w:hAnsi="BaWue Sans" w:cs="Calibri"/>
            <w:sz w:val="22"/>
            <w:szCs w:val="22"/>
          </w:rPr>
          <w:id w:val="-28177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25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sdt>
        <w:sdtPr>
          <w:rPr>
            <w:rFonts w:ascii="BaWue Sans" w:hAnsi="BaWue Sans" w:cs="Calibri"/>
            <w:sz w:val="22"/>
            <w:szCs w:val="22"/>
          </w:rPr>
          <w:id w:val="-854180908"/>
          <w:lock w:val="contentLocked"/>
          <w:placeholder>
            <w:docPart w:val="DefaultPlaceholder_-1854013440"/>
          </w:placeholder>
          <w:group/>
        </w:sdtPr>
        <w:sdtEndPr/>
        <w:sdtContent>
          <w:r w:rsidR="00F61915" w:rsidRPr="00066CCE">
            <w:rPr>
              <w:rFonts w:ascii="BaWue Sans" w:hAnsi="BaWue Sans" w:cs="Calibri"/>
              <w:sz w:val="22"/>
              <w:szCs w:val="22"/>
            </w:rPr>
            <w:tab/>
          </w:r>
          <w:r w:rsidR="005B3CE9" w:rsidRPr="00066CCE">
            <w:rPr>
              <w:rFonts w:ascii="BaWue Sans" w:hAnsi="BaWue Sans" w:cs="Calibri"/>
              <w:sz w:val="22"/>
              <w:szCs w:val="22"/>
            </w:rPr>
            <w:t xml:space="preserve">Förderschwerpunkt </w:t>
          </w:r>
          <w:r w:rsidR="006F6E6D" w:rsidRPr="00066CCE">
            <w:rPr>
              <w:rFonts w:ascii="BaWue Sans" w:hAnsi="BaWue Sans" w:cs="Calibri"/>
              <w:sz w:val="22"/>
              <w:szCs w:val="22"/>
            </w:rPr>
            <w:t>körperliche und motorische Entwicklung</w:t>
          </w:r>
        </w:sdtContent>
      </w:sdt>
    </w:p>
    <w:p w14:paraId="44EC9F6A" w14:textId="61DFA33E" w:rsidR="005B3CE9" w:rsidRPr="00066CCE" w:rsidRDefault="003047B1" w:rsidP="00C6375B">
      <w:pPr>
        <w:tabs>
          <w:tab w:val="left" w:pos="993"/>
        </w:tabs>
        <w:autoSpaceDE w:val="0"/>
        <w:autoSpaceDN w:val="0"/>
        <w:adjustRightInd w:val="0"/>
        <w:spacing w:line="276" w:lineRule="auto"/>
        <w:rPr>
          <w:rFonts w:ascii="BaWue Sans" w:hAnsi="BaWue Sans" w:cs="Calibri"/>
          <w:sz w:val="22"/>
          <w:szCs w:val="22"/>
        </w:rPr>
      </w:pPr>
      <w:sdt>
        <w:sdtPr>
          <w:rPr>
            <w:rFonts w:ascii="BaWue Sans" w:hAnsi="BaWue Sans" w:cs="Calibri"/>
            <w:sz w:val="22"/>
            <w:szCs w:val="22"/>
          </w:rPr>
          <w:id w:val="-851175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25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sdt>
        <w:sdtPr>
          <w:rPr>
            <w:rFonts w:ascii="BaWue Sans" w:hAnsi="BaWue Sans" w:cs="Calibri"/>
            <w:sz w:val="22"/>
            <w:szCs w:val="22"/>
          </w:rPr>
          <w:id w:val="-777320215"/>
          <w:lock w:val="contentLocked"/>
          <w:placeholder>
            <w:docPart w:val="DefaultPlaceholder_-1854013440"/>
          </w:placeholder>
          <w:group/>
        </w:sdtPr>
        <w:sdtEndPr/>
        <w:sdtContent>
          <w:r w:rsidR="00F61915" w:rsidRPr="00066CCE">
            <w:rPr>
              <w:rFonts w:ascii="BaWue Sans" w:hAnsi="BaWue Sans" w:cs="Calibri"/>
              <w:sz w:val="22"/>
              <w:szCs w:val="22"/>
            </w:rPr>
            <w:tab/>
          </w:r>
          <w:r w:rsidR="005B3CE9" w:rsidRPr="00066CCE">
            <w:rPr>
              <w:rFonts w:ascii="BaWue Sans" w:hAnsi="BaWue Sans" w:cs="Calibri"/>
              <w:sz w:val="22"/>
              <w:szCs w:val="22"/>
            </w:rPr>
            <w:t xml:space="preserve">Förderschwerpunkt </w:t>
          </w:r>
          <w:r w:rsidR="006F6E6D" w:rsidRPr="00066CCE">
            <w:rPr>
              <w:rFonts w:ascii="BaWue Sans" w:hAnsi="BaWue Sans" w:cs="Calibri"/>
              <w:sz w:val="22"/>
              <w:szCs w:val="22"/>
            </w:rPr>
            <w:t>Hören</w:t>
          </w:r>
        </w:sdtContent>
      </w:sdt>
    </w:p>
    <w:p w14:paraId="44AC84AB" w14:textId="4C912EC6" w:rsidR="005B3CE9" w:rsidRPr="00066CCE" w:rsidRDefault="003047B1" w:rsidP="00C6375B">
      <w:pPr>
        <w:tabs>
          <w:tab w:val="left" w:pos="993"/>
        </w:tabs>
        <w:autoSpaceDE w:val="0"/>
        <w:autoSpaceDN w:val="0"/>
        <w:adjustRightInd w:val="0"/>
        <w:spacing w:line="276" w:lineRule="auto"/>
        <w:rPr>
          <w:rFonts w:ascii="BaWue Sans" w:hAnsi="BaWue Sans" w:cs="Calibri"/>
          <w:sz w:val="22"/>
          <w:szCs w:val="22"/>
        </w:rPr>
      </w:pPr>
      <w:sdt>
        <w:sdtPr>
          <w:rPr>
            <w:rFonts w:ascii="BaWue Sans" w:hAnsi="BaWue Sans" w:cs="Calibri"/>
            <w:sz w:val="22"/>
            <w:szCs w:val="22"/>
          </w:rPr>
          <w:id w:val="-2005274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25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sdt>
        <w:sdtPr>
          <w:rPr>
            <w:rFonts w:ascii="BaWue Sans" w:hAnsi="BaWue Sans" w:cs="Calibri"/>
            <w:sz w:val="22"/>
            <w:szCs w:val="22"/>
          </w:rPr>
          <w:id w:val="1306594764"/>
          <w:lock w:val="contentLocked"/>
          <w:placeholder>
            <w:docPart w:val="DefaultPlaceholder_-1854013440"/>
          </w:placeholder>
          <w:group/>
        </w:sdtPr>
        <w:sdtEndPr/>
        <w:sdtContent>
          <w:r w:rsidR="00F61915" w:rsidRPr="00066CCE">
            <w:rPr>
              <w:rFonts w:ascii="BaWue Sans" w:hAnsi="BaWue Sans" w:cs="Calibri"/>
              <w:sz w:val="22"/>
              <w:szCs w:val="22"/>
            </w:rPr>
            <w:tab/>
          </w:r>
          <w:r w:rsidR="005B3CE9" w:rsidRPr="00066CCE">
            <w:rPr>
              <w:rFonts w:ascii="BaWue Sans" w:hAnsi="BaWue Sans" w:cs="Calibri"/>
              <w:sz w:val="22"/>
              <w:szCs w:val="22"/>
            </w:rPr>
            <w:t>Förderschwerpunkt Sehen</w:t>
          </w:r>
        </w:sdtContent>
      </w:sdt>
    </w:p>
    <w:p w14:paraId="296A61D3" w14:textId="6BB4BF0D" w:rsidR="005B3CE9" w:rsidRPr="00066CCE" w:rsidRDefault="003047B1" w:rsidP="00C6375B">
      <w:pPr>
        <w:tabs>
          <w:tab w:val="left" w:pos="993"/>
        </w:tabs>
        <w:rPr>
          <w:rFonts w:ascii="BaWue Sans" w:hAnsi="BaWue Sans"/>
          <w:sz w:val="22"/>
          <w:szCs w:val="22"/>
        </w:rPr>
      </w:pPr>
      <w:sdt>
        <w:sdtPr>
          <w:rPr>
            <w:rFonts w:ascii="BaWue Sans" w:hAnsi="BaWue Sans"/>
            <w:sz w:val="22"/>
            <w:szCs w:val="22"/>
          </w:rPr>
          <w:id w:val="-716126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25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sdt>
        <w:sdtPr>
          <w:rPr>
            <w:rFonts w:ascii="BaWue Sans" w:hAnsi="BaWue Sans"/>
            <w:sz w:val="22"/>
            <w:szCs w:val="22"/>
          </w:rPr>
          <w:id w:val="1996454583"/>
          <w:lock w:val="contentLocked"/>
          <w:placeholder>
            <w:docPart w:val="DefaultPlaceholder_-1854013440"/>
          </w:placeholder>
          <w:group/>
        </w:sdtPr>
        <w:sdtEndPr/>
        <w:sdtContent>
          <w:r w:rsidR="00F61915" w:rsidRPr="00066CCE">
            <w:rPr>
              <w:rFonts w:ascii="BaWue Sans" w:hAnsi="BaWue Sans"/>
              <w:sz w:val="22"/>
              <w:szCs w:val="22"/>
            </w:rPr>
            <w:tab/>
          </w:r>
          <w:r w:rsidR="005B3CE9" w:rsidRPr="00066CCE">
            <w:rPr>
              <w:rFonts w:ascii="BaWue Sans" w:hAnsi="BaWue Sans"/>
              <w:sz w:val="22"/>
              <w:szCs w:val="22"/>
            </w:rPr>
            <w:t>Sonstige Förderschwerpunkte</w:t>
          </w:r>
        </w:sdtContent>
      </w:sdt>
      <w:r w:rsidR="005B3CE9" w:rsidRPr="00066CCE">
        <w:rPr>
          <w:rFonts w:ascii="BaWue Sans" w:hAnsi="BaWue Sans"/>
          <w:sz w:val="22"/>
          <w:szCs w:val="22"/>
        </w:rPr>
        <w:t xml:space="preserve"> </w:t>
      </w:r>
    </w:p>
    <w:p w14:paraId="71379CFD" w14:textId="555E0ACE" w:rsidR="005B3CE9" w:rsidRPr="00066CCE" w:rsidRDefault="00C6375B" w:rsidP="00C6375B">
      <w:pPr>
        <w:tabs>
          <w:tab w:val="left" w:pos="993"/>
        </w:tabs>
        <w:ind w:firstLine="851"/>
        <w:rPr>
          <w:rFonts w:ascii="BaWue Sans" w:hAnsi="BaWue Sans"/>
          <w:sz w:val="22"/>
          <w:szCs w:val="22"/>
        </w:rPr>
      </w:pPr>
      <w:r w:rsidRPr="00066CCE">
        <w:rPr>
          <w:rFonts w:ascii="BaWue Sans" w:hAnsi="BaWue Sans"/>
          <w:sz w:val="22"/>
          <w:szCs w:val="22"/>
        </w:rPr>
        <w:t xml:space="preserve"> </w:t>
      </w:r>
      <w:sdt>
        <w:sdtPr>
          <w:rPr>
            <w:rFonts w:ascii="BaWue Sans" w:hAnsi="BaWue Sans"/>
            <w:sz w:val="22"/>
            <w:szCs w:val="22"/>
          </w:rPr>
          <w:id w:val="664978397"/>
          <w:lock w:val="contentLocked"/>
          <w:placeholder>
            <w:docPart w:val="DefaultPlaceholder_-1854013440"/>
          </w:placeholder>
          <w:group/>
        </w:sdtPr>
        <w:sdtEndPr/>
        <w:sdtContent>
          <w:r w:rsidRPr="00066CCE">
            <w:rPr>
              <w:rFonts w:ascii="BaWue Sans" w:hAnsi="BaWue Sans"/>
              <w:sz w:val="22"/>
              <w:szCs w:val="22"/>
            </w:rPr>
            <w:tab/>
          </w:r>
          <w:r w:rsidR="005B3CE9" w:rsidRPr="00066CCE">
            <w:rPr>
              <w:rFonts w:ascii="BaWue Sans" w:hAnsi="BaWue Sans"/>
              <w:sz w:val="22"/>
              <w:szCs w:val="22"/>
            </w:rPr>
            <w:t>(emotionale und soziale Entwicklung, Sprache, Lernen)</w:t>
          </w:r>
        </w:sdtContent>
      </w:sdt>
    </w:p>
    <w:sdt>
      <w:sdtPr>
        <w:rPr>
          <w:rFonts w:ascii="BaWue Sans" w:hAnsi="BaWue Sans" w:cs="Calibri"/>
          <w:sz w:val="22"/>
          <w:szCs w:val="22"/>
        </w:rPr>
        <w:id w:val="-1859342064"/>
        <w:lock w:val="contentLocked"/>
        <w:placeholder>
          <w:docPart w:val="DefaultPlaceholder_-1854013440"/>
        </w:placeholder>
        <w:group/>
      </w:sdtPr>
      <w:sdtEndPr>
        <w:rPr>
          <w:b/>
          <w:color w:val="FF0000"/>
        </w:rPr>
      </w:sdtEndPr>
      <w:sdtContent>
        <w:p w14:paraId="7D8E7EBB" w14:textId="0D887FAC" w:rsidR="005B3CE9" w:rsidRPr="005B3715" w:rsidRDefault="005B3CE9" w:rsidP="005B3CE9">
          <w:pPr>
            <w:autoSpaceDE w:val="0"/>
            <w:autoSpaceDN w:val="0"/>
            <w:adjustRightInd w:val="0"/>
            <w:rPr>
              <w:rFonts w:ascii="BaWue Sans" w:hAnsi="BaWue Sans" w:cs="Calibri"/>
              <w:sz w:val="22"/>
              <w:szCs w:val="22"/>
            </w:rPr>
          </w:pPr>
        </w:p>
        <w:p w14:paraId="5EA0D0A1" w14:textId="77777777" w:rsidR="005B3CE9" w:rsidRPr="005B3715" w:rsidRDefault="005B3CE9" w:rsidP="005B3CE9">
          <w:pPr>
            <w:autoSpaceDE w:val="0"/>
            <w:autoSpaceDN w:val="0"/>
            <w:adjustRightInd w:val="0"/>
            <w:rPr>
              <w:rFonts w:ascii="BaWue Sans" w:hAnsi="BaWue Sans" w:cs="Calibri"/>
              <w:b/>
              <w:sz w:val="22"/>
              <w:szCs w:val="22"/>
            </w:rPr>
          </w:pPr>
          <w:r w:rsidRPr="005B3715">
            <w:rPr>
              <w:rFonts w:ascii="BaWue Sans" w:hAnsi="BaWue Sans" w:cs="Calibri"/>
              <w:b/>
              <w:sz w:val="22"/>
              <w:szCs w:val="22"/>
            </w:rPr>
            <w:t xml:space="preserve">Aus welchen Gründen wünschen Sie die Prüfung des Anspruchs auf ein </w:t>
          </w:r>
        </w:p>
        <w:p w14:paraId="5A70A4B3" w14:textId="344D1E19" w:rsidR="005B3CE9" w:rsidRPr="005B3715" w:rsidRDefault="005B3CE9" w:rsidP="005B3CE9">
          <w:pPr>
            <w:autoSpaceDE w:val="0"/>
            <w:autoSpaceDN w:val="0"/>
            <w:adjustRightInd w:val="0"/>
            <w:spacing w:line="276" w:lineRule="auto"/>
            <w:rPr>
              <w:rFonts w:ascii="BaWue Sans" w:hAnsi="BaWue Sans" w:cs="Calibri"/>
              <w:b/>
              <w:color w:val="FF0000"/>
              <w:sz w:val="22"/>
              <w:szCs w:val="22"/>
            </w:rPr>
          </w:pPr>
          <w:r w:rsidRPr="005B3715">
            <w:rPr>
              <w:rFonts w:ascii="BaWue Sans" w:hAnsi="BaWue Sans" w:cs="Calibri"/>
              <w:b/>
              <w:sz w:val="22"/>
              <w:szCs w:val="22"/>
            </w:rPr>
            <w:t>sonderpädagogisches Bildungsangebot?</w:t>
          </w:r>
          <w:r w:rsidRPr="005B3715">
            <w:rPr>
              <w:rFonts w:ascii="BaWue Sans" w:hAnsi="BaWue Sans" w:cs="Calibri"/>
              <w:b/>
              <w:sz w:val="22"/>
              <w:szCs w:val="22"/>
            </w:rPr>
            <w:br/>
          </w:r>
          <w:r w:rsidRPr="005B3715">
            <w:rPr>
              <w:rFonts w:ascii="BaWue Sans" w:hAnsi="BaWue Sans" w:cs="Calibri"/>
              <w:b/>
              <w:color w:val="FF0000"/>
              <w:sz w:val="22"/>
              <w:szCs w:val="22"/>
            </w:rPr>
            <w:t>(Ohne Begründung kann der Antrag nicht bearbeitet werden.)</w:t>
          </w:r>
        </w:p>
      </w:sdtContent>
    </w:sdt>
    <w:tbl>
      <w:tblPr>
        <w:tblStyle w:val="Tabellenraster1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sdt>
        <w:sdtPr>
          <w:rPr>
            <w:rFonts w:ascii="BaWue Sans" w:hAnsi="BaWue Sans" w:cs="Calibri"/>
            <w:sz w:val="20"/>
            <w:szCs w:val="20"/>
          </w:rPr>
          <w:id w:val="-1274704695"/>
          <w:lock w:val="contentLocked"/>
          <w:placeholder>
            <w:docPart w:val="DefaultPlaceholder_-1854013440"/>
          </w:placeholder>
          <w:group/>
        </w:sdtPr>
        <w:sdtEndPr/>
        <w:sdtContent>
          <w:tr w:rsidR="00F61915" w:rsidRPr="005B3715" w14:paraId="67CEC657" w14:textId="77777777" w:rsidTr="00F61915">
            <w:trPr>
              <w:trHeight w:val="557"/>
            </w:trPr>
            <w:tc>
              <w:tcPr>
                <w:tcW w:w="9056" w:type="dxa"/>
              </w:tcPr>
              <w:p w14:paraId="2E6B5CAB" w14:textId="56FD99D3" w:rsidR="00F61915" w:rsidRPr="005B3715" w:rsidRDefault="00F61915" w:rsidP="00BC425B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0"/>
                    <w:szCs w:val="20"/>
                  </w:rPr>
                </w:pPr>
                <w:r w:rsidRPr="005B3715">
                  <w:rPr>
                    <w:rFonts w:ascii="BaWue Sans" w:hAnsi="BaWue Sans" w:cs="Calibri"/>
                    <w:sz w:val="20"/>
                    <w:szCs w:val="20"/>
                  </w:rPr>
                  <w:t xml:space="preserve">Begründung </w:t>
                </w:r>
                <w:r w:rsidR="00BC425B">
                  <w:rPr>
                    <w:rFonts w:ascii="BaWue Sans" w:hAnsi="BaWue Sans" w:cs="Calibri"/>
                    <w:sz w:val="20"/>
                    <w:szCs w:val="20"/>
                  </w:rPr>
                  <w:t>hier formulieren.</w:t>
                </w:r>
                <w:r w:rsidR="00BC425B">
                  <w:rPr>
                    <w:rFonts w:ascii="BaWue Sans" w:hAnsi="BaWue Sans" w:cs="Calibri"/>
                    <w:sz w:val="20"/>
                    <w:szCs w:val="20"/>
                  </w:rPr>
                  <w:br/>
                  <w:t>Weitere</w:t>
                </w:r>
                <w:r w:rsidRPr="005B3715">
                  <w:rPr>
                    <w:rFonts w:ascii="BaWue Sans" w:hAnsi="BaWue Sans" w:cs="Calibri"/>
                    <w:sz w:val="20"/>
                    <w:szCs w:val="20"/>
                  </w:rPr>
                  <w:t xml:space="preserve"> wertvolle Informationen</w:t>
                </w:r>
                <w:r w:rsidR="00BC425B">
                  <w:rPr>
                    <w:rFonts w:ascii="BaWue Sans" w:hAnsi="BaWue Sans" w:cs="Calibri"/>
                    <w:sz w:val="20"/>
                    <w:szCs w:val="20"/>
                  </w:rPr>
                  <w:t xml:space="preserve"> (</w:t>
                </w:r>
                <w:r w:rsidRPr="005B3715">
                  <w:rPr>
                    <w:rFonts w:ascii="BaWue Sans" w:hAnsi="BaWue Sans" w:cs="Calibri"/>
                    <w:sz w:val="20"/>
                    <w:szCs w:val="20"/>
                  </w:rPr>
                  <w:t>bisherige Unterstützung</w:t>
                </w:r>
                <w:r w:rsidR="00BC425B">
                  <w:rPr>
                    <w:rFonts w:ascii="BaWue Sans" w:hAnsi="BaWue Sans" w:cs="Calibri"/>
                    <w:sz w:val="20"/>
                    <w:szCs w:val="20"/>
                  </w:rPr>
                  <w:t>smaßnahmen</w:t>
                </w:r>
                <w:r w:rsidRPr="005B3715">
                  <w:rPr>
                    <w:rFonts w:ascii="BaWue Sans" w:hAnsi="BaWue Sans" w:cs="Calibri"/>
                    <w:sz w:val="20"/>
                    <w:szCs w:val="20"/>
                  </w:rPr>
                  <w:t>, benötigte bauliche Maßnahmen, Sonstiges)</w:t>
                </w:r>
                <w:r w:rsidR="00BC425B">
                  <w:rPr>
                    <w:rFonts w:ascii="BaWue Sans" w:hAnsi="BaWue Sans" w:cs="Calibri"/>
                    <w:sz w:val="20"/>
                    <w:szCs w:val="20"/>
                  </w:rPr>
                  <w:t xml:space="preserve"> können hier mitgeteilt werden. </w:t>
                </w:r>
              </w:p>
            </w:tc>
          </w:tr>
        </w:sdtContent>
      </w:sdt>
      <w:tr w:rsidR="00F61915" w:rsidRPr="005B3715" w14:paraId="2F852B2A" w14:textId="77777777" w:rsidTr="00F61915">
        <w:trPr>
          <w:trHeight w:val="2831"/>
        </w:trPr>
        <w:sdt>
          <w:sdtPr>
            <w:rPr>
              <w:rFonts w:ascii="BaWue Sans" w:hAnsi="BaWue Sans" w:cs="Calibri"/>
              <w:sz w:val="22"/>
              <w:szCs w:val="22"/>
            </w:rPr>
            <w:id w:val="-642571147"/>
            <w:placeholder>
              <w:docPart w:val="DefaultPlaceholder_-1854013440"/>
            </w:placeholder>
          </w:sdtPr>
          <w:sdtEndPr/>
          <w:sdtContent>
            <w:tc>
              <w:tcPr>
                <w:tcW w:w="9056" w:type="dxa"/>
              </w:tcPr>
              <w:p w14:paraId="029BD69E" w14:textId="5076AE0A" w:rsidR="00F61915" w:rsidRPr="000177F0" w:rsidRDefault="00BC425B" w:rsidP="00BC425B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2"/>
                    <w:szCs w:val="22"/>
                  </w:rPr>
                </w:pPr>
                <w:r>
                  <w:rPr>
                    <w:rFonts w:ascii="BaWue Sans" w:hAnsi="BaWue Sans" w:cs="Calibri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</w:tbl>
    <w:sdt>
      <w:sdtPr>
        <w:rPr>
          <w:rFonts w:ascii="BaWue Sans" w:hAnsi="BaWue Sans" w:cs="Calibri"/>
          <w:sz w:val="22"/>
          <w:szCs w:val="22"/>
        </w:rPr>
        <w:id w:val="1632523568"/>
        <w:lock w:val="contentLocked"/>
        <w:placeholder>
          <w:docPart w:val="DefaultPlaceholder_-1854013440"/>
        </w:placeholder>
        <w:group/>
      </w:sdtPr>
      <w:sdtEndPr>
        <w:rPr>
          <w:b/>
        </w:rPr>
      </w:sdtEndPr>
      <w:sdtContent>
        <w:p w14:paraId="22D5B3D8" w14:textId="647326E2" w:rsidR="005B3CE9" w:rsidRPr="005B3715" w:rsidRDefault="005B3CE9" w:rsidP="005B3CE9">
          <w:pPr>
            <w:rPr>
              <w:rFonts w:ascii="BaWue Sans" w:hAnsi="BaWue Sans" w:cs="Calibri"/>
              <w:sz w:val="22"/>
              <w:szCs w:val="22"/>
            </w:rPr>
          </w:pPr>
        </w:p>
        <w:p w14:paraId="7B6117D1" w14:textId="76E5AEE3" w:rsidR="005B3CE9" w:rsidRPr="005B3715" w:rsidRDefault="005B3CE9" w:rsidP="005B3CE9">
          <w:pPr>
            <w:rPr>
              <w:rFonts w:ascii="BaWue Sans" w:hAnsi="BaWue Sans" w:cs="Calibri"/>
              <w:b/>
              <w:sz w:val="22"/>
              <w:szCs w:val="22"/>
            </w:rPr>
          </w:pPr>
          <w:r w:rsidRPr="005B3715">
            <w:rPr>
              <w:rFonts w:ascii="BaWue Sans" w:hAnsi="BaWue Sans" w:cs="Calibri"/>
              <w:b/>
              <w:sz w:val="22"/>
              <w:szCs w:val="22"/>
            </w:rPr>
            <w:t xml:space="preserve">Folgende </w:t>
          </w:r>
          <w:r w:rsidR="00BC425B">
            <w:rPr>
              <w:rFonts w:ascii="BaWue Sans" w:hAnsi="BaWue Sans" w:cs="Calibri"/>
              <w:b/>
              <w:sz w:val="22"/>
              <w:szCs w:val="22"/>
            </w:rPr>
            <w:t xml:space="preserve">medizinische </w:t>
          </w:r>
          <w:r w:rsidRPr="005B3715">
            <w:rPr>
              <w:rFonts w:ascii="BaWue Sans" w:hAnsi="BaWue Sans" w:cs="Calibri"/>
              <w:b/>
              <w:sz w:val="22"/>
              <w:szCs w:val="22"/>
            </w:rPr>
            <w:t>Berichte und Befunde sind dem Antrag beigefügt:</w:t>
          </w:r>
        </w:p>
      </w:sdtContent>
    </w:sdt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9056"/>
      </w:tblGrid>
      <w:tr w:rsidR="005B3CE9" w:rsidRPr="005B3715" w14:paraId="44E99899" w14:textId="77777777" w:rsidTr="00632A99">
        <w:trPr>
          <w:trHeight w:val="1701"/>
        </w:trPr>
        <w:sdt>
          <w:sdtPr>
            <w:rPr>
              <w:rFonts w:ascii="BaWue Sans" w:hAnsi="BaWue Sans" w:cs="Calibri"/>
              <w:sz w:val="22"/>
              <w:szCs w:val="22"/>
            </w:rPr>
            <w:id w:val="808360539"/>
            <w:placeholder>
              <w:docPart w:val="DefaultPlaceholder_-1854013440"/>
            </w:placeholder>
          </w:sdtPr>
          <w:sdtEndPr/>
          <w:sdtContent>
            <w:tc>
              <w:tcPr>
                <w:tcW w:w="9206" w:type="dxa"/>
              </w:tcPr>
              <w:p w14:paraId="56DBAF86" w14:textId="27E719DE" w:rsidR="005B3CE9" w:rsidRPr="005B3715" w:rsidRDefault="00BC425B" w:rsidP="00BC425B">
                <w:pPr>
                  <w:autoSpaceDE w:val="0"/>
                  <w:autoSpaceDN w:val="0"/>
                  <w:adjustRightInd w:val="0"/>
                  <w:rPr>
                    <w:rFonts w:ascii="BaWue Sans" w:hAnsi="BaWue Sans" w:cs="Calibri"/>
                    <w:sz w:val="22"/>
                    <w:szCs w:val="22"/>
                  </w:rPr>
                </w:pPr>
                <w:r>
                  <w:rPr>
                    <w:rFonts w:ascii="BaWue Sans" w:hAnsi="BaWue Sans" w:cs="Calibri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</w:tbl>
    <w:sdt>
      <w:sdtPr>
        <w:rPr>
          <w:rFonts w:ascii="BaWue Sans" w:hAnsi="BaWue Sans" w:cs="Calibri"/>
          <w:sz w:val="22"/>
          <w:szCs w:val="22"/>
        </w:rPr>
        <w:id w:val="-408921793"/>
        <w:lock w:val="contentLocked"/>
        <w:placeholder>
          <w:docPart w:val="DefaultPlaceholder_-1854013440"/>
        </w:placeholder>
        <w:group/>
      </w:sdtPr>
      <w:sdtEndPr/>
      <w:sdtContent>
        <w:p w14:paraId="508FF528" w14:textId="425FE494" w:rsidR="005B3CE9" w:rsidRPr="005B3715" w:rsidRDefault="005B3CE9" w:rsidP="005B3CE9">
          <w:pPr>
            <w:rPr>
              <w:rFonts w:ascii="BaWue Sans" w:hAnsi="BaWue Sans" w:cs="Calibri"/>
              <w:sz w:val="22"/>
              <w:szCs w:val="22"/>
            </w:rPr>
          </w:pPr>
          <w:r w:rsidRPr="005B3715">
            <w:rPr>
              <w:rFonts w:ascii="BaWue Sans" w:hAnsi="BaWue Sans" w:cs="Calibri"/>
              <w:sz w:val="22"/>
              <w:szCs w:val="22"/>
            </w:rPr>
            <w:br w:type="page"/>
          </w:r>
        </w:p>
      </w:sdtContent>
    </w:sdt>
    <w:sdt>
      <w:sdtPr>
        <w:rPr>
          <w:rFonts w:ascii="BaWue Sans" w:hAnsi="BaWue Sans" w:cs="Calibri"/>
          <w:sz w:val="22"/>
          <w:szCs w:val="22"/>
        </w:rPr>
        <w:id w:val="441883201"/>
        <w:lock w:val="contentLocked"/>
        <w:placeholder>
          <w:docPart w:val="DefaultPlaceholder_-1854013440"/>
        </w:placeholder>
        <w:group/>
      </w:sdtPr>
      <w:sdtEndPr/>
      <w:sdtContent>
        <w:p w14:paraId="3DBCD5A0" w14:textId="5C358B3B" w:rsidR="00714DE5" w:rsidRDefault="00714DE5" w:rsidP="00714DE5">
          <w:pPr>
            <w:rPr>
              <w:rFonts w:ascii="BaWue Sans" w:hAnsi="BaWue Sans" w:cs="Calibri"/>
              <w:sz w:val="22"/>
              <w:szCs w:val="22"/>
            </w:rPr>
          </w:pPr>
        </w:p>
        <w:p w14:paraId="105C29A7" w14:textId="0A1B8121" w:rsidR="005B3715" w:rsidRDefault="003047B1" w:rsidP="00714DE5">
          <w:pPr>
            <w:rPr>
              <w:rFonts w:ascii="BaWue Sans" w:hAnsi="BaWue Sans" w:cs="Calibri"/>
              <w:sz w:val="22"/>
              <w:szCs w:val="22"/>
            </w:rPr>
          </w:pPr>
        </w:p>
      </w:sdtContent>
    </w:sdt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5378"/>
      </w:tblGrid>
      <w:tr w:rsidR="00F61915" w14:paraId="7AECEDCE" w14:textId="77777777" w:rsidTr="00CE369F">
        <w:sdt>
          <w:sdtPr>
            <w:rPr>
              <w:rFonts w:ascii="BaWue Sans" w:hAnsi="BaWue Sans" w:cstheme="minorHAnsi"/>
              <w:sz w:val="22"/>
            </w:rPr>
            <w:id w:val="53514764"/>
            <w:placeholder>
              <w:docPart w:val="DefaultPlaceholder_-1854013440"/>
            </w:placeholder>
          </w:sdtPr>
          <w:sdtEndPr/>
          <w:sdtContent>
            <w:tc>
              <w:tcPr>
                <w:tcW w:w="3823" w:type="dxa"/>
              </w:tcPr>
              <w:p w14:paraId="3AB6ACEE" w14:textId="1AE277D3" w:rsidR="00F61915" w:rsidRDefault="00BC425B" w:rsidP="00BC425B">
                <w:pPr>
                  <w:spacing w:line="276" w:lineRule="auto"/>
                  <w:rPr>
                    <w:rFonts w:ascii="BaWue Sans" w:hAnsi="BaWue Sans" w:cstheme="minorHAnsi"/>
                    <w:sz w:val="22"/>
                  </w:rPr>
                </w:pPr>
                <w:r>
                  <w:rPr>
                    <w:rFonts w:ascii="BaWue Sans" w:hAnsi="BaWue Sans" w:cstheme="minorHAnsi"/>
                    <w:sz w:val="2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BaWue Sans" w:hAnsi="BaWue Sans" w:cstheme="minorHAnsi"/>
              <w:sz w:val="22"/>
            </w:rPr>
            <w:id w:val="1851290761"/>
            <w:placeholder>
              <w:docPart w:val="DefaultPlaceholder_-1854013440"/>
            </w:placeholder>
          </w:sdtPr>
          <w:sdtEndPr/>
          <w:sdtContent>
            <w:tc>
              <w:tcPr>
                <w:tcW w:w="5573" w:type="dxa"/>
              </w:tcPr>
              <w:p w14:paraId="0D150852" w14:textId="54BD899A" w:rsidR="00F61915" w:rsidRDefault="00BC425B" w:rsidP="00BC425B">
                <w:pPr>
                  <w:spacing w:line="276" w:lineRule="auto"/>
                  <w:rPr>
                    <w:rFonts w:ascii="BaWue Sans" w:hAnsi="BaWue Sans" w:cstheme="minorHAnsi"/>
                    <w:sz w:val="22"/>
                  </w:rPr>
                </w:pPr>
                <w:r>
                  <w:rPr>
                    <w:rFonts w:ascii="BaWue Sans" w:hAnsi="BaWue Sans" w:cstheme="minorHAnsi"/>
                    <w:sz w:val="22"/>
                  </w:rPr>
                  <w:t xml:space="preserve"> </w:t>
                </w:r>
              </w:p>
            </w:tc>
          </w:sdtContent>
        </w:sdt>
      </w:tr>
      <w:sdt>
        <w:sdtPr>
          <w:rPr>
            <w:rFonts w:ascii="BaWue Sans" w:hAnsi="BaWue Sans" w:cs="Calibri"/>
            <w:sz w:val="20"/>
            <w:szCs w:val="20"/>
          </w:rPr>
          <w:id w:val="1048419908"/>
          <w:lock w:val="contentLocked"/>
          <w:placeholder>
            <w:docPart w:val="DefaultPlaceholder_-1854013440"/>
          </w:placeholder>
          <w:group/>
        </w:sdtPr>
        <w:sdtEndPr/>
        <w:sdtContent>
          <w:tr w:rsidR="00F61915" w:rsidRPr="00BE3400" w14:paraId="6EF28D1E" w14:textId="77777777" w:rsidTr="00CE369F">
            <w:tc>
              <w:tcPr>
                <w:tcW w:w="3823" w:type="dxa"/>
              </w:tcPr>
              <w:p w14:paraId="6E6BE4A1" w14:textId="50927FD5" w:rsidR="00F61915" w:rsidRPr="00BE3400" w:rsidRDefault="00F61915" w:rsidP="00CE369F">
                <w:pPr>
                  <w:spacing w:line="276" w:lineRule="auto"/>
                  <w:rPr>
                    <w:rFonts w:ascii="BaWue Sans" w:hAnsi="BaWue Sans" w:cstheme="minorHAnsi"/>
                    <w:sz w:val="20"/>
                    <w:szCs w:val="20"/>
                  </w:rPr>
                </w:pPr>
                <w:r w:rsidRPr="00BE3400">
                  <w:rPr>
                    <w:rFonts w:ascii="BaWue Sans" w:hAnsi="BaWue Sans" w:cs="Calibri"/>
                    <w:sz w:val="20"/>
                    <w:szCs w:val="20"/>
                  </w:rPr>
                  <w:t>Ort, Datum</w:t>
                </w:r>
              </w:p>
            </w:tc>
            <w:tc>
              <w:tcPr>
                <w:tcW w:w="5573" w:type="dxa"/>
              </w:tcPr>
              <w:p w14:paraId="3C2EEACD" w14:textId="54300090" w:rsidR="00F61915" w:rsidRPr="00BE3400" w:rsidRDefault="00F61915" w:rsidP="00CE369F">
                <w:pPr>
                  <w:spacing w:line="276" w:lineRule="auto"/>
                  <w:rPr>
                    <w:rFonts w:ascii="BaWue Sans" w:hAnsi="BaWue Sans" w:cstheme="minorHAnsi"/>
                    <w:sz w:val="20"/>
                    <w:szCs w:val="20"/>
                  </w:rPr>
                </w:pPr>
                <w:r w:rsidRPr="00BE3400">
                  <w:rPr>
                    <w:rFonts w:ascii="BaWue Sans" w:hAnsi="BaWue Sans" w:cs="Calibri"/>
                    <w:sz w:val="20"/>
                    <w:szCs w:val="20"/>
                  </w:rPr>
                  <w:t>Unterschrift des/der Erziehungsberechtigten</w:t>
                </w:r>
              </w:p>
            </w:tc>
          </w:tr>
        </w:sdtContent>
      </w:sdt>
    </w:tbl>
    <w:sdt>
      <w:sdtPr>
        <w:rPr>
          <w:rFonts w:ascii="BaWue Sans" w:hAnsi="BaWue Sans" w:cs="Calibri"/>
          <w:sz w:val="22"/>
          <w:szCs w:val="22"/>
        </w:rPr>
        <w:id w:val="-363520741"/>
        <w:lock w:val="contentLocked"/>
        <w:placeholder>
          <w:docPart w:val="DefaultPlaceholder_-1854013440"/>
        </w:placeholder>
        <w:group/>
      </w:sdtPr>
      <w:sdtEndPr/>
      <w:sdtContent>
        <w:p w14:paraId="6A1C9F26" w14:textId="36123FEC" w:rsidR="00F61915" w:rsidRDefault="00F61915" w:rsidP="00714DE5">
          <w:pPr>
            <w:rPr>
              <w:rFonts w:ascii="BaWue Sans" w:hAnsi="BaWue Sans" w:cs="Calibri"/>
              <w:sz w:val="22"/>
              <w:szCs w:val="22"/>
            </w:rPr>
          </w:pPr>
        </w:p>
        <w:p w14:paraId="67125A55" w14:textId="77777777" w:rsidR="00714DE5" w:rsidRPr="005B3715" w:rsidRDefault="00714DE5" w:rsidP="00714DE5">
          <w:pPr>
            <w:rPr>
              <w:rFonts w:ascii="BaWue Sans" w:hAnsi="BaWue Sans" w:cs="Calibri"/>
              <w:sz w:val="22"/>
              <w:szCs w:val="22"/>
            </w:rPr>
          </w:pPr>
        </w:p>
        <w:p w14:paraId="46204D70" w14:textId="77777777" w:rsidR="00714DE5" w:rsidRPr="005B3715" w:rsidRDefault="00714DE5" w:rsidP="003172F4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  <w:szCs w:val="22"/>
            </w:rPr>
          </w:pPr>
          <w:r w:rsidRPr="005B3715">
            <w:rPr>
              <w:rFonts w:ascii="BaWue Sans" w:hAnsi="BaWue Sans" w:cs="Calibri"/>
              <w:sz w:val="22"/>
              <w:szCs w:val="22"/>
            </w:rPr>
            <w:t>Zustimmung Datennutzung nach der EU-DSGVO:</w:t>
          </w:r>
        </w:p>
        <w:p w14:paraId="6047A45E" w14:textId="77777777" w:rsidR="00714DE5" w:rsidRPr="005B3715" w:rsidRDefault="00714DE5" w:rsidP="003172F4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  <w:szCs w:val="22"/>
            </w:rPr>
          </w:pPr>
          <w:r w:rsidRPr="005B3715">
            <w:rPr>
              <w:rFonts w:ascii="BaWue Sans" w:hAnsi="BaWue Sans" w:cs="Calibri"/>
              <w:sz w:val="22"/>
              <w:szCs w:val="22"/>
            </w:rPr>
            <w:t>Hiermit willige</w:t>
          </w:r>
          <w:r w:rsidR="003172F4" w:rsidRPr="005B3715">
            <w:rPr>
              <w:rFonts w:ascii="BaWue Sans" w:hAnsi="BaWue Sans" w:cs="Calibri"/>
              <w:sz w:val="22"/>
              <w:szCs w:val="22"/>
            </w:rPr>
            <w:t xml:space="preserve"> </w:t>
          </w:r>
          <w:r w:rsidRPr="005B3715">
            <w:rPr>
              <w:rFonts w:ascii="BaWue Sans" w:hAnsi="BaWue Sans" w:cs="Calibri"/>
              <w:sz w:val="22"/>
              <w:szCs w:val="22"/>
            </w:rPr>
            <w:t>ich/</w:t>
          </w:r>
          <w:r w:rsidR="003172F4" w:rsidRPr="005B3715">
            <w:rPr>
              <w:rFonts w:ascii="BaWue Sans" w:hAnsi="BaWue Sans" w:cs="Calibri"/>
              <w:sz w:val="22"/>
              <w:szCs w:val="22"/>
            </w:rPr>
            <w:t xml:space="preserve"> willigen </w:t>
          </w:r>
          <w:r w:rsidRPr="005B3715">
            <w:rPr>
              <w:rFonts w:ascii="BaWue Sans" w:hAnsi="BaWue Sans" w:cs="Calibri"/>
              <w:sz w:val="22"/>
              <w:szCs w:val="22"/>
            </w:rPr>
            <w:t xml:space="preserve">wir ein, dass die </w:t>
          </w:r>
          <w:r w:rsidR="003172F4" w:rsidRPr="005B3715">
            <w:rPr>
              <w:rFonts w:ascii="BaWue Sans" w:hAnsi="BaWue Sans" w:cs="Calibri"/>
              <w:sz w:val="22"/>
              <w:szCs w:val="22"/>
            </w:rPr>
            <w:t>angegebenen</w:t>
          </w:r>
          <w:r w:rsidRPr="005B3715">
            <w:rPr>
              <w:rFonts w:ascii="BaWue Sans" w:hAnsi="BaWue Sans" w:cs="Calibri"/>
              <w:sz w:val="22"/>
              <w:szCs w:val="22"/>
            </w:rPr>
            <w:t xml:space="preserve"> personenbezogenen Daten bei den bearbeitenden Stellen gespeichert, verarbeitet</w:t>
          </w:r>
          <w:r w:rsidR="00663742" w:rsidRPr="005B3715">
            <w:rPr>
              <w:rFonts w:ascii="BaWue Sans" w:hAnsi="BaWue Sans" w:cs="Calibri"/>
              <w:sz w:val="22"/>
              <w:szCs w:val="22"/>
            </w:rPr>
            <w:t xml:space="preserve"> </w:t>
          </w:r>
          <w:r w:rsidRPr="005B3715">
            <w:rPr>
              <w:rFonts w:ascii="BaWue Sans" w:hAnsi="BaWue Sans" w:cs="Calibri"/>
              <w:sz w:val="22"/>
              <w:szCs w:val="22"/>
            </w:rPr>
            <w:t xml:space="preserve">und gegebenenfalls an die zuständigen Stellen zur Erledigung weitergeleitet werden </w:t>
          </w:r>
          <w:r w:rsidR="00663742" w:rsidRPr="005B3715">
            <w:rPr>
              <w:rFonts w:ascii="BaWue Sans" w:hAnsi="BaWue Sans" w:cs="Calibri"/>
              <w:sz w:val="22"/>
              <w:szCs w:val="22"/>
            </w:rPr>
            <w:t>dürfen</w:t>
          </w:r>
          <w:r w:rsidRPr="005B3715">
            <w:rPr>
              <w:rFonts w:ascii="BaWue Sans" w:hAnsi="BaWue Sans" w:cs="Calibri"/>
              <w:sz w:val="22"/>
              <w:szCs w:val="22"/>
            </w:rPr>
            <w:t>.</w:t>
          </w:r>
        </w:p>
        <w:p w14:paraId="37798C75" w14:textId="77777777" w:rsidR="00663742" w:rsidRPr="005B3715" w:rsidRDefault="00663742" w:rsidP="00BC1EB5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  <w:szCs w:val="22"/>
            </w:rPr>
          </w:pPr>
        </w:p>
        <w:p w14:paraId="4D0E23F8" w14:textId="77777777" w:rsidR="00663742" w:rsidRPr="005B3715" w:rsidRDefault="00714DE5" w:rsidP="003172F4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  <w:szCs w:val="22"/>
            </w:rPr>
          </w:pPr>
          <w:r w:rsidRPr="005B3715">
            <w:rPr>
              <w:rFonts w:ascii="BaWue Sans" w:hAnsi="BaWue Sans" w:cs="Calibri"/>
              <w:sz w:val="22"/>
              <w:szCs w:val="22"/>
            </w:rPr>
            <w:t xml:space="preserve">Diese Einwilligung kann </w:t>
          </w:r>
          <w:r w:rsidR="00585E0D" w:rsidRPr="005B3715">
            <w:rPr>
              <w:rFonts w:ascii="BaWue Sans" w:hAnsi="BaWue Sans" w:cs="Calibri"/>
              <w:sz w:val="22"/>
              <w:szCs w:val="22"/>
            </w:rPr>
            <w:t>für</w:t>
          </w:r>
          <w:r w:rsidRPr="005B3715">
            <w:rPr>
              <w:rFonts w:ascii="BaWue Sans" w:hAnsi="BaWue Sans" w:cs="Calibri"/>
              <w:sz w:val="22"/>
              <w:szCs w:val="22"/>
            </w:rPr>
            <w:t xml:space="preserve"> die Zukunft jederzeit beim Staatlichen Schulamt </w:t>
          </w:r>
          <w:r w:rsidR="00663742" w:rsidRPr="005B3715">
            <w:rPr>
              <w:rFonts w:ascii="BaWue Sans" w:hAnsi="BaWue Sans" w:cs="Calibri"/>
              <w:sz w:val="22"/>
              <w:szCs w:val="22"/>
            </w:rPr>
            <w:t>Nürtingen</w:t>
          </w:r>
          <w:r w:rsidRPr="005B3715">
            <w:rPr>
              <w:rFonts w:ascii="BaWue Sans" w:hAnsi="BaWue Sans" w:cs="Calibri"/>
              <w:sz w:val="22"/>
              <w:szCs w:val="22"/>
            </w:rPr>
            <w:t xml:space="preserve"> widerrufen</w:t>
          </w:r>
          <w:r w:rsidR="00663742" w:rsidRPr="005B3715">
            <w:rPr>
              <w:rFonts w:ascii="BaWue Sans" w:hAnsi="BaWue Sans" w:cs="Calibri"/>
              <w:sz w:val="22"/>
              <w:szCs w:val="22"/>
            </w:rPr>
            <w:t xml:space="preserve"> </w:t>
          </w:r>
          <w:r w:rsidRPr="005B3715">
            <w:rPr>
              <w:rFonts w:ascii="BaWue Sans" w:hAnsi="BaWue Sans" w:cs="Calibri"/>
              <w:sz w:val="22"/>
              <w:szCs w:val="22"/>
            </w:rPr>
            <w:t>werden. Dabei kann der Widerruf auch nur auf einen Teil der Daten/(-arten) bezogen sein. Durch</w:t>
          </w:r>
          <w:r w:rsidR="00663742" w:rsidRPr="005B3715">
            <w:rPr>
              <w:rFonts w:ascii="BaWue Sans" w:hAnsi="BaWue Sans" w:cs="Calibri"/>
              <w:sz w:val="22"/>
              <w:szCs w:val="22"/>
            </w:rPr>
            <w:t xml:space="preserve"> </w:t>
          </w:r>
          <w:r w:rsidRPr="005B3715">
            <w:rPr>
              <w:rFonts w:ascii="BaWue Sans" w:hAnsi="BaWue Sans" w:cs="Calibri"/>
              <w:sz w:val="22"/>
              <w:szCs w:val="22"/>
            </w:rPr>
            <w:t>den Widerruf der Einwilligung wird die Rechtmäßigkeit der aufgrund der Einwilligung bis zum</w:t>
          </w:r>
          <w:r w:rsidR="00663742" w:rsidRPr="005B3715">
            <w:rPr>
              <w:rFonts w:ascii="BaWue Sans" w:hAnsi="BaWue Sans" w:cs="Calibri"/>
              <w:sz w:val="22"/>
              <w:szCs w:val="22"/>
            </w:rPr>
            <w:t xml:space="preserve"> </w:t>
          </w:r>
          <w:r w:rsidRPr="005B3715">
            <w:rPr>
              <w:rFonts w:ascii="BaWue Sans" w:hAnsi="BaWue Sans" w:cs="Calibri"/>
              <w:sz w:val="22"/>
              <w:szCs w:val="22"/>
            </w:rPr>
            <w:t xml:space="preserve">Widerruf erfolgten Verarbeitung nicht </w:t>
          </w:r>
          <w:r w:rsidR="00663742" w:rsidRPr="005B3715">
            <w:rPr>
              <w:rFonts w:ascii="BaWue Sans" w:hAnsi="BaWue Sans" w:cs="Calibri"/>
              <w:sz w:val="22"/>
              <w:szCs w:val="22"/>
            </w:rPr>
            <w:t>berührt</w:t>
          </w:r>
          <w:r w:rsidRPr="005B3715">
            <w:rPr>
              <w:rFonts w:ascii="BaWue Sans" w:hAnsi="BaWue Sans" w:cs="Calibri"/>
              <w:sz w:val="22"/>
              <w:szCs w:val="22"/>
            </w:rPr>
            <w:t>.</w:t>
          </w:r>
        </w:p>
        <w:p w14:paraId="3286B52A" w14:textId="77777777" w:rsidR="00663742" w:rsidRPr="005B3715" w:rsidRDefault="00663742" w:rsidP="00BC1EB5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  <w:szCs w:val="22"/>
            </w:rPr>
          </w:pPr>
        </w:p>
        <w:p w14:paraId="74E0DE74" w14:textId="77777777" w:rsidR="00714DE5" w:rsidRPr="005B3715" w:rsidRDefault="00714DE5" w:rsidP="003172F4">
          <w:pPr>
            <w:autoSpaceDE w:val="0"/>
            <w:autoSpaceDN w:val="0"/>
            <w:adjustRightInd w:val="0"/>
            <w:jc w:val="both"/>
            <w:rPr>
              <w:rFonts w:ascii="BaWue Sans" w:hAnsi="BaWue Sans" w:cs="Calibri"/>
              <w:sz w:val="22"/>
              <w:szCs w:val="22"/>
            </w:rPr>
          </w:pPr>
          <w:r w:rsidRPr="005B3715">
            <w:rPr>
              <w:rFonts w:ascii="BaWue Sans" w:hAnsi="BaWue Sans" w:cs="Calibri"/>
              <w:sz w:val="22"/>
              <w:szCs w:val="22"/>
            </w:rPr>
            <w:t>Wird die Einwilligung nicht widerrufen, gilt sie zeitlich unbeschränkt. Es gelten die Rechte der</w:t>
          </w:r>
          <w:r w:rsidR="00663742" w:rsidRPr="005B3715">
            <w:rPr>
              <w:rFonts w:ascii="BaWue Sans" w:hAnsi="BaWue Sans" w:cs="Calibri"/>
              <w:sz w:val="22"/>
              <w:szCs w:val="22"/>
            </w:rPr>
            <w:t xml:space="preserve"> </w:t>
          </w:r>
          <w:r w:rsidRPr="005B3715">
            <w:rPr>
              <w:rFonts w:ascii="BaWue Sans" w:hAnsi="BaWue Sans" w:cs="Calibri"/>
              <w:sz w:val="22"/>
              <w:szCs w:val="22"/>
            </w:rPr>
            <w:t>betroffenen Personen wie in der EU-DSGVO in Art. 13 und Art. 14 geregelt.</w:t>
          </w:r>
        </w:p>
        <w:p w14:paraId="71C2EBF1" w14:textId="77777777" w:rsidR="00663742" w:rsidRPr="005B3715" w:rsidRDefault="00663742" w:rsidP="00BC1EB5">
          <w:pPr>
            <w:jc w:val="both"/>
            <w:rPr>
              <w:rFonts w:ascii="BaWue Sans" w:hAnsi="BaWue Sans" w:cs="Calibri"/>
              <w:sz w:val="22"/>
              <w:szCs w:val="22"/>
            </w:rPr>
          </w:pPr>
        </w:p>
        <w:p w14:paraId="5DE27AA7" w14:textId="77777777" w:rsidR="00663742" w:rsidRPr="005B3715" w:rsidRDefault="006174B8" w:rsidP="00BC1EB5">
          <w:pPr>
            <w:jc w:val="both"/>
            <w:rPr>
              <w:rFonts w:ascii="BaWue Sans" w:hAnsi="BaWue Sans" w:cs="Calibri"/>
              <w:sz w:val="22"/>
              <w:szCs w:val="22"/>
            </w:rPr>
          </w:pPr>
          <w:r w:rsidRPr="005B3715">
            <w:rPr>
              <w:rFonts w:ascii="BaWue Sans" w:hAnsi="BaWue Sans" w:cs="Calibri"/>
              <w:sz w:val="22"/>
              <w:szCs w:val="22"/>
            </w:rPr>
            <w:t>Weitere Informationen zum Datenschutz finden Sie auf:</w:t>
          </w:r>
        </w:p>
        <w:p w14:paraId="54884D7B" w14:textId="77777777" w:rsidR="006174B8" w:rsidRPr="005B3715" w:rsidRDefault="003047B1" w:rsidP="00BC1EB5">
          <w:pPr>
            <w:jc w:val="both"/>
            <w:rPr>
              <w:rFonts w:ascii="BaWue Sans" w:hAnsi="BaWue Sans" w:cs="Calibri"/>
              <w:sz w:val="22"/>
              <w:szCs w:val="22"/>
            </w:rPr>
          </w:pPr>
          <w:hyperlink r:id="rId7" w:history="1">
            <w:r w:rsidR="00C3026B" w:rsidRPr="005B3715">
              <w:rPr>
                <w:rStyle w:val="Hyperlink"/>
                <w:rFonts w:ascii="BaWue Sans" w:hAnsi="BaWue Sans" w:cs="Calibri"/>
                <w:color w:val="auto"/>
                <w:sz w:val="22"/>
                <w:szCs w:val="22"/>
              </w:rPr>
              <w:t>http://schulamt-nuertingen.de/,Lde/Startseite/Service/Weitere+Informationen+zum+Datenschutz</w:t>
            </w:r>
          </w:hyperlink>
        </w:p>
        <w:p w14:paraId="0C114858" w14:textId="77777777" w:rsidR="00C3026B" w:rsidRPr="005B3715" w:rsidRDefault="00C3026B" w:rsidP="00714DE5">
          <w:pPr>
            <w:rPr>
              <w:rFonts w:ascii="BaWue Sans" w:hAnsi="BaWue Sans" w:cs="Calibri"/>
              <w:sz w:val="22"/>
              <w:szCs w:val="22"/>
            </w:rPr>
          </w:pPr>
        </w:p>
        <w:p w14:paraId="0E111796" w14:textId="77777777" w:rsidR="00663742" w:rsidRDefault="00663742" w:rsidP="00714DE5">
          <w:pPr>
            <w:rPr>
              <w:rFonts w:ascii="BaWue Sans" w:hAnsi="BaWue Sans" w:cs="Calibri"/>
              <w:sz w:val="22"/>
              <w:szCs w:val="22"/>
            </w:rPr>
          </w:pPr>
        </w:p>
        <w:p w14:paraId="40C29123" w14:textId="7939B644" w:rsidR="00F61915" w:rsidRDefault="003047B1" w:rsidP="00714DE5">
          <w:pPr>
            <w:rPr>
              <w:rFonts w:ascii="BaWue Sans" w:hAnsi="BaWue Sans" w:cs="Calibri"/>
              <w:sz w:val="22"/>
              <w:szCs w:val="22"/>
            </w:rPr>
          </w:pPr>
        </w:p>
      </w:sdtContent>
    </w:sdt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5378"/>
      </w:tblGrid>
      <w:tr w:rsidR="00F61915" w14:paraId="00E1CE8D" w14:textId="77777777" w:rsidTr="00CE369F">
        <w:sdt>
          <w:sdtPr>
            <w:rPr>
              <w:rFonts w:ascii="BaWue Sans" w:hAnsi="BaWue Sans" w:cstheme="minorHAnsi"/>
              <w:sz w:val="22"/>
            </w:rPr>
            <w:id w:val="-1012537865"/>
            <w:placeholder>
              <w:docPart w:val="DefaultPlaceholder_-1854013440"/>
            </w:placeholder>
          </w:sdtPr>
          <w:sdtEndPr/>
          <w:sdtContent>
            <w:tc>
              <w:tcPr>
                <w:tcW w:w="3823" w:type="dxa"/>
              </w:tcPr>
              <w:p w14:paraId="0346B5AC" w14:textId="7AEF393F" w:rsidR="00F61915" w:rsidRDefault="00BC425B" w:rsidP="00BC425B">
                <w:pPr>
                  <w:spacing w:line="276" w:lineRule="auto"/>
                  <w:rPr>
                    <w:rFonts w:ascii="BaWue Sans" w:hAnsi="BaWue Sans" w:cstheme="minorHAnsi"/>
                    <w:sz w:val="22"/>
                  </w:rPr>
                </w:pPr>
                <w:r>
                  <w:rPr>
                    <w:rFonts w:ascii="BaWue Sans" w:hAnsi="BaWue Sans" w:cstheme="minorHAnsi"/>
                    <w:sz w:val="2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BaWue Sans" w:hAnsi="BaWue Sans" w:cstheme="minorHAnsi"/>
              <w:sz w:val="22"/>
            </w:rPr>
            <w:id w:val="2114788874"/>
            <w:placeholder>
              <w:docPart w:val="DefaultPlaceholder_-1854013440"/>
            </w:placeholder>
          </w:sdtPr>
          <w:sdtEndPr/>
          <w:sdtContent>
            <w:tc>
              <w:tcPr>
                <w:tcW w:w="5573" w:type="dxa"/>
              </w:tcPr>
              <w:p w14:paraId="4AB445AD" w14:textId="40F5FD69" w:rsidR="00F61915" w:rsidRDefault="00BC425B" w:rsidP="00BC425B">
                <w:pPr>
                  <w:spacing w:line="276" w:lineRule="auto"/>
                  <w:rPr>
                    <w:rFonts w:ascii="BaWue Sans" w:hAnsi="BaWue Sans" w:cstheme="minorHAnsi"/>
                    <w:sz w:val="22"/>
                  </w:rPr>
                </w:pPr>
                <w:r>
                  <w:rPr>
                    <w:rFonts w:ascii="BaWue Sans" w:hAnsi="BaWue Sans" w:cstheme="minorHAnsi"/>
                    <w:sz w:val="22"/>
                  </w:rPr>
                  <w:t xml:space="preserve"> </w:t>
                </w:r>
              </w:p>
            </w:tc>
          </w:sdtContent>
        </w:sdt>
      </w:tr>
      <w:sdt>
        <w:sdtPr>
          <w:rPr>
            <w:rFonts w:ascii="BaWue Sans" w:hAnsi="BaWue Sans" w:cs="Calibri"/>
            <w:sz w:val="20"/>
            <w:szCs w:val="20"/>
          </w:rPr>
          <w:id w:val="1065527858"/>
          <w:lock w:val="contentLocked"/>
          <w:placeholder>
            <w:docPart w:val="DefaultPlaceholder_-1854013440"/>
          </w:placeholder>
          <w:group/>
        </w:sdtPr>
        <w:sdtEndPr/>
        <w:sdtContent>
          <w:tr w:rsidR="00F61915" w14:paraId="7D3AC145" w14:textId="77777777" w:rsidTr="00CE369F">
            <w:tc>
              <w:tcPr>
                <w:tcW w:w="3823" w:type="dxa"/>
              </w:tcPr>
              <w:p w14:paraId="71BDB363" w14:textId="67681A2E" w:rsidR="00F61915" w:rsidRPr="00BE3400" w:rsidRDefault="00F61915" w:rsidP="00CE369F">
                <w:pPr>
                  <w:spacing w:line="276" w:lineRule="auto"/>
                  <w:rPr>
                    <w:rFonts w:ascii="BaWue Sans" w:hAnsi="BaWue Sans" w:cstheme="minorHAnsi"/>
                    <w:sz w:val="20"/>
                    <w:szCs w:val="20"/>
                  </w:rPr>
                </w:pPr>
                <w:r w:rsidRPr="00BE3400">
                  <w:rPr>
                    <w:rFonts w:ascii="BaWue Sans" w:hAnsi="BaWue Sans" w:cs="Calibri"/>
                    <w:sz w:val="20"/>
                    <w:szCs w:val="20"/>
                  </w:rPr>
                  <w:t>Ort, Datum</w:t>
                </w:r>
              </w:p>
            </w:tc>
            <w:tc>
              <w:tcPr>
                <w:tcW w:w="5573" w:type="dxa"/>
              </w:tcPr>
              <w:p w14:paraId="1597D7B4" w14:textId="5B9B1456" w:rsidR="00F61915" w:rsidRPr="00BE3400" w:rsidRDefault="00F61915" w:rsidP="00CE369F">
                <w:pPr>
                  <w:spacing w:line="276" w:lineRule="auto"/>
                  <w:rPr>
                    <w:rFonts w:ascii="BaWue Sans" w:hAnsi="BaWue Sans" w:cstheme="minorHAnsi"/>
                    <w:sz w:val="20"/>
                    <w:szCs w:val="20"/>
                  </w:rPr>
                </w:pPr>
                <w:r w:rsidRPr="00BE3400">
                  <w:rPr>
                    <w:rFonts w:ascii="BaWue Sans" w:hAnsi="BaWue Sans" w:cs="Calibri"/>
                    <w:sz w:val="20"/>
                    <w:szCs w:val="20"/>
                  </w:rPr>
                  <w:t>Unterschrift des/der Erziehungsberechtigten</w:t>
                </w:r>
              </w:p>
            </w:tc>
          </w:tr>
        </w:sdtContent>
      </w:sdt>
    </w:tbl>
    <w:sdt>
      <w:sdtPr>
        <w:rPr>
          <w:rFonts w:ascii="BaWue Sans" w:hAnsi="BaWue Sans" w:cs="Calibri"/>
          <w:sz w:val="22"/>
          <w:szCs w:val="22"/>
        </w:rPr>
        <w:id w:val="-1861270567"/>
        <w:lock w:val="contentLocked"/>
        <w:placeholder>
          <w:docPart w:val="DefaultPlaceholder_-1854013440"/>
        </w:placeholder>
        <w:group/>
      </w:sdtPr>
      <w:sdtEndPr/>
      <w:sdtContent>
        <w:p w14:paraId="52156CB3" w14:textId="36467875" w:rsidR="00F61915" w:rsidRDefault="00F61915" w:rsidP="00714DE5">
          <w:pPr>
            <w:rPr>
              <w:rFonts w:ascii="BaWue Sans" w:hAnsi="BaWue Sans" w:cs="Calibri"/>
              <w:sz w:val="22"/>
              <w:szCs w:val="22"/>
            </w:rPr>
          </w:pPr>
        </w:p>
        <w:p w14:paraId="1AF7F9F4" w14:textId="77777777" w:rsidR="00F61915" w:rsidRDefault="00F61915" w:rsidP="00714DE5">
          <w:pPr>
            <w:rPr>
              <w:rFonts w:ascii="BaWue Sans" w:hAnsi="BaWue Sans" w:cs="Calibri"/>
              <w:sz w:val="22"/>
              <w:szCs w:val="22"/>
            </w:rPr>
          </w:pPr>
        </w:p>
        <w:p w14:paraId="363CC0D6" w14:textId="77777777" w:rsidR="00F61915" w:rsidRPr="005B3715" w:rsidRDefault="00F61915" w:rsidP="00714DE5">
          <w:pPr>
            <w:rPr>
              <w:rFonts w:ascii="BaWue Sans" w:hAnsi="BaWue Sans" w:cs="Calibri"/>
              <w:sz w:val="22"/>
              <w:szCs w:val="22"/>
            </w:rPr>
          </w:pPr>
        </w:p>
        <w:p w14:paraId="53BE9840" w14:textId="4D399CF0" w:rsidR="00D56FE1" w:rsidRPr="005B3715" w:rsidRDefault="00D56FE1" w:rsidP="00663742">
          <w:pPr>
            <w:rPr>
              <w:rFonts w:ascii="BaWue Sans" w:hAnsi="BaWue Sans" w:cs="Calibri"/>
              <w:sz w:val="22"/>
              <w:szCs w:val="22"/>
            </w:rPr>
          </w:pPr>
          <w:r w:rsidRPr="005B3715">
            <w:rPr>
              <w:rFonts w:ascii="BaWue Sans" w:hAnsi="BaWue Sans" w:cs="Calibri"/>
              <w:sz w:val="22"/>
              <w:szCs w:val="22"/>
            </w:rPr>
            <w:br w:type="page"/>
          </w:r>
        </w:p>
      </w:sdtContent>
    </w:sdt>
    <w:sdt>
      <w:sdtPr>
        <w:rPr>
          <w:rFonts w:ascii="BaWue Sans" w:hAnsi="BaWue Sans" w:cs="Calibri"/>
          <w:b/>
          <w:sz w:val="32"/>
          <w:szCs w:val="32"/>
        </w:rPr>
        <w:id w:val="-1250725473"/>
        <w:lock w:val="contentLocked"/>
        <w:placeholder>
          <w:docPart w:val="DefaultPlaceholder_-1854013440"/>
        </w:placeholder>
        <w:group/>
      </w:sdtPr>
      <w:sdtEndPr>
        <w:rPr>
          <w:b w:val="0"/>
          <w:sz w:val="16"/>
          <w:szCs w:val="16"/>
        </w:rPr>
      </w:sdtEndPr>
      <w:sdtContent>
        <w:sdt>
          <w:sdtPr>
            <w:rPr>
              <w:rFonts w:ascii="BaWue Sans" w:hAnsi="BaWue Sans" w:cs="Calibri"/>
              <w:b/>
              <w:sz w:val="32"/>
              <w:szCs w:val="32"/>
            </w:rPr>
            <w:id w:val="-1510514411"/>
            <w:lock w:val="contentLocked"/>
            <w:placeholder>
              <w:docPart w:val="DefaultPlaceholder_-1854013440"/>
            </w:placeholder>
            <w:group/>
          </w:sdtPr>
          <w:sdtEndPr>
            <w:rPr>
              <w:b w:val="0"/>
              <w:sz w:val="16"/>
              <w:szCs w:val="16"/>
            </w:rPr>
          </w:sdtEndPr>
          <w:sdtContent>
            <w:sdt>
              <w:sdtPr>
                <w:rPr>
                  <w:rFonts w:ascii="BaWue Sans" w:hAnsi="BaWue Sans" w:cs="Calibri"/>
                  <w:b/>
                  <w:sz w:val="32"/>
                  <w:szCs w:val="32"/>
                </w:rPr>
                <w:id w:val="488824596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b w:val="0"/>
                  <w:sz w:val="16"/>
                  <w:szCs w:val="16"/>
                </w:rPr>
              </w:sdtEndPr>
              <w:sdtContent>
                <w:p w14:paraId="51E3A62B" w14:textId="50B2141C" w:rsidR="002E2D03" w:rsidRDefault="002E2D03" w:rsidP="002E2D03">
                  <w:pPr>
                    <w:rPr>
                      <w:rFonts w:ascii="BaWue Sans" w:hAnsi="BaWue Sans" w:cs="Calibri"/>
                      <w:b/>
                      <w:sz w:val="32"/>
                      <w:szCs w:val="32"/>
                    </w:rPr>
                  </w:pPr>
                </w:p>
                <w:p w14:paraId="256A8E13" w14:textId="77777777" w:rsidR="005B3715" w:rsidRPr="005B3715" w:rsidRDefault="005B3715" w:rsidP="002E2D03">
                  <w:pPr>
                    <w:rPr>
                      <w:rFonts w:ascii="BaWue Sans" w:hAnsi="BaWue Sans" w:cs="Calibri"/>
                      <w:b/>
                      <w:sz w:val="32"/>
                      <w:szCs w:val="32"/>
                    </w:rPr>
                  </w:pPr>
                </w:p>
                <w:p w14:paraId="03D92933" w14:textId="77777777" w:rsidR="002E2D03" w:rsidRPr="005B3715" w:rsidRDefault="002E2D03" w:rsidP="002E2D03">
                  <w:pPr>
                    <w:jc w:val="center"/>
                    <w:rPr>
                      <w:rFonts w:ascii="BaWue Sans" w:hAnsi="BaWue Sans" w:cs="Calibri"/>
                      <w:b/>
                      <w:sz w:val="28"/>
                      <w:szCs w:val="28"/>
                    </w:rPr>
                  </w:pPr>
                  <w:r w:rsidRPr="005B3715">
                    <w:rPr>
                      <w:rFonts w:ascii="BaWue Sans" w:hAnsi="BaWue Sans" w:cs="Calibri"/>
                      <w:b/>
                      <w:sz w:val="28"/>
                      <w:szCs w:val="28"/>
                    </w:rPr>
                    <w:t>Informationen für Eltern</w:t>
                  </w:r>
                </w:p>
                <w:p w14:paraId="3D0E4924" w14:textId="77777777" w:rsidR="002E2D03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</w:p>
                <w:p w14:paraId="6818CC15" w14:textId="77777777" w:rsidR="005B3715" w:rsidRPr="005B3715" w:rsidRDefault="005B3715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</w:p>
                <w:p w14:paraId="1A5A31F3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 xml:space="preserve">Braucht ihr Kind laut Gutachten eine umfangreiche sonderpädagogische Unterstützung </w:t>
                  </w:r>
                </w:p>
                <w:p w14:paraId="113AF579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(sonderpädagogisches Bildungsangebot) und Sie fragen sich:</w:t>
                  </w:r>
                </w:p>
                <w:p w14:paraId="1DE7CD4B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„Wo kann mein Kind zur Schule gehen?“, haben Sie zwei Möglichkeiten:</w:t>
                  </w:r>
                </w:p>
                <w:p w14:paraId="60BB81C6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</w:p>
                <w:p w14:paraId="146E665E" w14:textId="77777777" w:rsidR="00753A8F" w:rsidRPr="005B3715" w:rsidRDefault="002E2D03" w:rsidP="002E2D03">
                  <w:pPr>
                    <w:pStyle w:val="Listenabsatz"/>
                    <w:numPr>
                      <w:ilvl w:val="0"/>
                      <w:numId w:val="1"/>
                    </w:num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 xml:space="preserve">Ihr Kind kann ein SBBZ (Sonderpädagogisches Bildungs-und Beratungszentrum) </w:t>
                  </w:r>
                </w:p>
                <w:p w14:paraId="6A59EB07" w14:textId="77777777" w:rsidR="002E2D03" w:rsidRPr="005B3715" w:rsidRDefault="002E2D03" w:rsidP="00753A8F">
                  <w:pPr>
                    <w:pStyle w:val="Listenabsatz"/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besuchen.</w:t>
                  </w:r>
                </w:p>
                <w:p w14:paraId="169A654E" w14:textId="77777777" w:rsidR="002E2D03" w:rsidRPr="005B3715" w:rsidRDefault="002E2D03" w:rsidP="002E2D03">
                  <w:pPr>
                    <w:pStyle w:val="Listenabsatz"/>
                    <w:numPr>
                      <w:ilvl w:val="0"/>
                      <w:numId w:val="1"/>
                    </w:num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Ihr Kind kann inklusiv die allgemeine Schule besuchen, also eine Grundschule, eine Gemeinschaftsschule oder eine Realschule.</w:t>
                  </w:r>
                </w:p>
                <w:p w14:paraId="3C2D1B2E" w14:textId="77777777" w:rsidR="002E2D03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</w:p>
                <w:p w14:paraId="2978963E" w14:textId="77777777" w:rsidR="005B3715" w:rsidRPr="005B3715" w:rsidRDefault="005B3715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</w:p>
                <w:p w14:paraId="12289CE5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b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b/>
                      <w:sz w:val="22"/>
                      <w:szCs w:val="22"/>
                    </w:rPr>
                    <w:t>Inklusion in der Schule – was ist das eigentlich?</w:t>
                  </w:r>
                </w:p>
                <w:p w14:paraId="3B17C4E6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Kinder mit und ohne Behinderung lernen gemeinsam in einer Klasse.</w:t>
                  </w:r>
                </w:p>
                <w:p w14:paraId="19E97EE1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Eine solche Klasse wird oft „Inklusionsklasse“ genannt.</w:t>
                  </w:r>
                </w:p>
                <w:p w14:paraId="2DB5309E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Alle lernen im Rahmen ihrer Möglichkeiten, in ihrem Tempo</w:t>
                  </w:r>
                </w:p>
                <w:p w14:paraId="1B16DDB1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und auf unterschiedlichem Niveau in einer Klasse.</w:t>
                  </w:r>
                </w:p>
                <w:p w14:paraId="57437CEE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Sonderpädagogen unterstützen die Kinder, die ein sonderpädagogisches</w:t>
                  </w:r>
                </w:p>
                <w:p w14:paraId="531CA80D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Bildungsangebot brauchen.</w:t>
                  </w:r>
                </w:p>
                <w:p w14:paraId="0D67E2A7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 xml:space="preserve">Wenn Sie sich überlegen, ob Ihr Kind im Rahmen der Inklusion eine allgemeine Schule </w:t>
                  </w:r>
                </w:p>
                <w:p w14:paraId="656ED1AB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besuchen soll, können Sie sich an das Staatliche Schulamt Nürtingen</w:t>
                  </w:r>
                </w:p>
                <w:p w14:paraId="676E8561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wenden. Wir beraten Sie gerne.</w:t>
                  </w:r>
                </w:p>
                <w:p w14:paraId="15FFC889" w14:textId="77777777" w:rsidR="002E2D03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</w:p>
                <w:p w14:paraId="10BCF1A2" w14:textId="77777777" w:rsidR="005B3715" w:rsidRPr="005B3715" w:rsidRDefault="005B3715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</w:p>
                <w:p w14:paraId="3B8EA0BB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Kontaktdaten:</w:t>
                  </w:r>
                </w:p>
                <w:p w14:paraId="69B8E758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Staatliches Schulamt Nürtingen</w:t>
                  </w:r>
                </w:p>
                <w:p w14:paraId="75900AC2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Begleitstelle Inklusion</w:t>
                  </w:r>
                </w:p>
                <w:p w14:paraId="31F9B4FB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Marktstr. 12</w:t>
                  </w:r>
                </w:p>
                <w:p w14:paraId="53A0C871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72622 Nürtingen</w:t>
                  </w:r>
                </w:p>
                <w:p w14:paraId="5A3666EC" w14:textId="77777777" w:rsidR="002E2D03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Tel.:(07022)26299-29</w:t>
                  </w:r>
                </w:p>
                <w:p w14:paraId="74175DB3" w14:textId="77777777" w:rsidR="00663742" w:rsidRPr="005B3715" w:rsidRDefault="002E2D03" w:rsidP="002E2D03">
                  <w:pPr>
                    <w:rPr>
                      <w:rFonts w:ascii="BaWue Sans" w:hAnsi="BaWue Sans" w:cs="Calibri"/>
                      <w:sz w:val="22"/>
                      <w:szCs w:val="22"/>
                    </w:rPr>
                  </w:pPr>
                  <w:r w:rsidRPr="005B3715">
                    <w:rPr>
                      <w:rFonts w:ascii="BaWue Sans" w:hAnsi="BaWue Sans" w:cs="Calibri"/>
                      <w:sz w:val="22"/>
                      <w:szCs w:val="22"/>
                    </w:rPr>
                    <w:t>Begleitstelle.inklusion@ssa-nt.kv.bwl.de</w:t>
                  </w:r>
                </w:p>
                <w:p w14:paraId="3F72806E" w14:textId="58C55E48" w:rsidR="001C503C" w:rsidRPr="005B3715" w:rsidRDefault="005B3715" w:rsidP="005B3715">
                  <w:pPr>
                    <w:rPr>
                      <w:rFonts w:ascii="BaWue Sans" w:hAnsi="BaWue Sans" w:cs="Calibri"/>
                      <w:sz w:val="16"/>
                      <w:szCs w:val="16"/>
                    </w:rPr>
                  </w:pPr>
                  <w:r>
                    <w:rPr>
                      <w:rFonts w:ascii="BaWue Sans" w:hAnsi="BaWue Sans" w:cs="Calibri"/>
                    </w:rPr>
                    <w:br/>
                  </w:r>
                </w:p>
              </w:sdtContent>
            </w:sdt>
          </w:sdtContent>
        </w:sdt>
      </w:sdtContent>
    </w:sdt>
    <w:sectPr w:rsidR="001C503C" w:rsidRPr="005B3715" w:rsidSect="005B37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2" w:right="1417" w:bottom="993" w:left="1417" w:header="709" w:footer="5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2C689" w14:textId="77777777" w:rsidR="00D01DE4" w:rsidRDefault="00D01DE4" w:rsidP="001D042E">
      <w:r>
        <w:separator/>
      </w:r>
    </w:p>
  </w:endnote>
  <w:endnote w:type="continuationSeparator" w:id="0">
    <w:p w14:paraId="4D8F62C2" w14:textId="77777777" w:rsidR="00D01DE4" w:rsidRDefault="00D01DE4" w:rsidP="001D0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Wue Sans">
    <w:altName w:val="Times New Roman"/>
    <w:charset w:val="00"/>
    <w:family w:val="auto"/>
    <w:pitch w:val="variable"/>
    <w:sig w:usb0="00000001" w:usb1="0000207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E8159" w14:textId="77777777" w:rsidR="003047B1" w:rsidRDefault="003047B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19EFB" w14:textId="77777777" w:rsidR="003047B1" w:rsidRDefault="003047B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BE302" w14:textId="6CFCCA70" w:rsidR="001F4211" w:rsidRPr="003047B1" w:rsidRDefault="001F4211" w:rsidP="003047B1">
    <w:pPr>
      <w:pStyle w:val="Fuzeile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979F9" w14:textId="77777777" w:rsidR="00D01DE4" w:rsidRDefault="00D01DE4" w:rsidP="001D042E">
      <w:r>
        <w:separator/>
      </w:r>
    </w:p>
  </w:footnote>
  <w:footnote w:type="continuationSeparator" w:id="0">
    <w:p w14:paraId="4C88C0B4" w14:textId="77777777" w:rsidR="00D01DE4" w:rsidRDefault="00D01DE4" w:rsidP="001D0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ABBA1" w14:textId="77777777" w:rsidR="003047B1" w:rsidRDefault="003047B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C728E" w14:textId="77777777" w:rsidR="00797D88" w:rsidRPr="00797D88" w:rsidRDefault="005B3715" w:rsidP="005B3715">
    <w:pPr>
      <w:pStyle w:val="Kopfzeile"/>
      <w:rPr>
        <w:b/>
      </w:rPr>
    </w:pPr>
    <w:r>
      <w:rPr>
        <w:noProof/>
        <w:lang w:eastAsia="de-DE"/>
      </w:rPr>
      <w:drawing>
        <wp:inline distT="0" distB="0" distL="0" distR="0" wp14:anchorId="0AF66E98" wp14:editId="2AFD82FB">
          <wp:extent cx="1933575" cy="485775"/>
          <wp:effectExtent l="0" t="0" r="9525" b="9525"/>
          <wp:docPr id="24" name="Bild 1" descr="cid:image001.png@01DB4B12.762F7DC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cid:image001.png@01DB4B12.762F7DC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C0921" w14:textId="77777777" w:rsidR="00797D88" w:rsidRDefault="005B3715" w:rsidP="00EC35F9">
    <w:pPr>
      <w:pStyle w:val="Kopfzeile"/>
      <w:rPr>
        <w:b/>
      </w:rPr>
    </w:pPr>
    <w:r>
      <w:rPr>
        <w:noProof/>
        <w:lang w:eastAsia="de-DE"/>
      </w:rPr>
      <w:drawing>
        <wp:inline distT="0" distB="0" distL="0" distR="0" wp14:anchorId="5A968EC7" wp14:editId="5CF05FF4">
          <wp:extent cx="1933575" cy="485775"/>
          <wp:effectExtent l="0" t="0" r="9525" b="9525"/>
          <wp:docPr id="25" name="Bild 1" descr="cid:image001.png@01DB4B12.762F7DC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cid:image001.png@01DB4B12.762F7DC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D722BB" w14:textId="77777777" w:rsidR="00797D88" w:rsidRPr="00797D88" w:rsidRDefault="00797D88" w:rsidP="008225B9">
    <w:pPr>
      <w:pStyle w:val="Kopfzeile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D658F"/>
    <w:multiLevelType w:val="hybridMultilevel"/>
    <w:tmpl w:val="8BFCEB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DE4"/>
    <w:rsid w:val="0000425E"/>
    <w:rsid w:val="000177F0"/>
    <w:rsid w:val="00027CF9"/>
    <w:rsid w:val="00042247"/>
    <w:rsid w:val="000464EF"/>
    <w:rsid w:val="000468A4"/>
    <w:rsid w:val="000503F3"/>
    <w:rsid w:val="00066CCE"/>
    <w:rsid w:val="000803B3"/>
    <w:rsid w:val="00080B03"/>
    <w:rsid w:val="00085F77"/>
    <w:rsid w:val="0009102E"/>
    <w:rsid w:val="00096F32"/>
    <w:rsid w:val="000A5D04"/>
    <w:rsid w:val="000C5617"/>
    <w:rsid w:val="000C6365"/>
    <w:rsid w:val="000D379E"/>
    <w:rsid w:val="000F54DA"/>
    <w:rsid w:val="00107E8E"/>
    <w:rsid w:val="00113334"/>
    <w:rsid w:val="00116A8A"/>
    <w:rsid w:val="00124D43"/>
    <w:rsid w:val="00133601"/>
    <w:rsid w:val="00133E97"/>
    <w:rsid w:val="00133F41"/>
    <w:rsid w:val="001427F9"/>
    <w:rsid w:val="0014429A"/>
    <w:rsid w:val="00144967"/>
    <w:rsid w:val="001511E1"/>
    <w:rsid w:val="00152B41"/>
    <w:rsid w:val="00154E67"/>
    <w:rsid w:val="00156EBF"/>
    <w:rsid w:val="00157309"/>
    <w:rsid w:val="00164A80"/>
    <w:rsid w:val="0016630F"/>
    <w:rsid w:val="00166CE4"/>
    <w:rsid w:val="0016703B"/>
    <w:rsid w:val="00174C24"/>
    <w:rsid w:val="001822E2"/>
    <w:rsid w:val="00182360"/>
    <w:rsid w:val="0018282B"/>
    <w:rsid w:val="001C503C"/>
    <w:rsid w:val="001D042E"/>
    <w:rsid w:val="001D2E18"/>
    <w:rsid w:val="001D35ED"/>
    <w:rsid w:val="001E45EA"/>
    <w:rsid w:val="001F0D6F"/>
    <w:rsid w:val="001F4211"/>
    <w:rsid w:val="002009A3"/>
    <w:rsid w:val="0020197B"/>
    <w:rsid w:val="00210898"/>
    <w:rsid w:val="002266C4"/>
    <w:rsid w:val="00226826"/>
    <w:rsid w:val="00233DF3"/>
    <w:rsid w:val="00243742"/>
    <w:rsid w:val="00247E8E"/>
    <w:rsid w:val="00251C66"/>
    <w:rsid w:val="0025336D"/>
    <w:rsid w:val="002601DE"/>
    <w:rsid w:val="00263303"/>
    <w:rsid w:val="00265484"/>
    <w:rsid w:val="00274773"/>
    <w:rsid w:val="002837D9"/>
    <w:rsid w:val="002869C7"/>
    <w:rsid w:val="00287758"/>
    <w:rsid w:val="00291884"/>
    <w:rsid w:val="00295C84"/>
    <w:rsid w:val="00297BAF"/>
    <w:rsid w:val="002A6917"/>
    <w:rsid w:val="002A74E3"/>
    <w:rsid w:val="002B1134"/>
    <w:rsid w:val="002B6FDF"/>
    <w:rsid w:val="002C1092"/>
    <w:rsid w:val="002C10E2"/>
    <w:rsid w:val="002C28AD"/>
    <w:rsid w:val="002E2D03"/>
    <w:rsid w:val="002F2FD2"/>
    <w:rsid w:val="003047B1"/>
    <w:rsid w:val="0031602C"/>
    <w:rsid w:val="003169D4"/>
    <w:rsid w:val="003172F4"/>
    <w:rsid w:val="0032388B"/>
    <w:rsid w:val="00333E2D"/>
    <w:rsid w:val="00342314"/>
    <w:rsid w:val="00345DDF"/>
    <w:rsid w:val="003474BF"/>
    <w:rsid w:val="00353A43"/>
    <w:rsid w:val="00355B63"/>
    <w:rsid w:val="00370A17"/>
    <w:rsid w:val="003712C2"/>
    <w:rsid w:val="00380853"/>
    <w:rsid w:val="003A241F"/>
    <w:rsid w:val="003A2FC9"/>
    <w:rsid w:val="003A53D9"/>
    <w:rsid w:val="003A7E87"/>
    <w:rsid w:val="003B0331"/>
    <w:rsid w:val="003B5D7C"/>
    <w:rsid w:val="003D0666"/>
    <w:rsid w:val="003E5D4F"/>
    <w:rsid w:val="003F3FA3"/>
    <w:rsid w:val="00423C94"/>
    <w:rsid w:val="0043045C"/>
    <w:rsid w:val="004432A9"/>
    <w:rsid w:val="00473BC2"/>
    <w:rsid w:val="00474860"/>
    <w:rsid w:val="0047545D"/>
    <w:rsid w:val="00485E8F"/>
    <w:rsid w:val="00487EFA"/>
    <w:rsid w:val="00490FAE"/>
    <w:rsid w:val="00497958"/>
    <w:rsid w:val="004A69E7"/>
    <w:rsid w:val="004A6C7E"/>
    <w:rsid w:val="004A6CF7"/>
    <w:rsid w:val="004D673E"/>
    <w:rsid w:val="004E42F5"/>
    <w:rsid w:val="004E5C88"/>
    <w:rsid w:val="004E7732"/>
    <w:rsid w:val="004F7545"/>
    <w:rsid w:val="00500015"/>
    <w:rsid w:val="00517625"/>
    <w:rsid w:val="00520EF8"/>
    <w:rsid w:val="00524FC4"/>
    <w:rsid w:val="00525642"/>
    <w:rsid w:val="00525BD3"/>
    <w:rsid w:val="00527041"/>
    <w:rsid w:val="0056510D"/>
    <w:rsid w:val="00581CE7"/>
    <w:rsid w:val="00583FC5"/>
    <w:rsid w:val="00585E0D"/>
    <w:rsid w:val="00591EFA"/>
    <w:rsid w:val="00594605"/>
    <w:rsid w:val="00594A32"/>
    <w:rsid w:val="005B3715"/>
    <w:rsid w:val="005B3CE9"/>
    <w:rsid w:val="005D78DF"/>
    <w:rsid w:val="005E2DC7"/>
    <w:rsid w:val="005E7CDE"/>
    <w:rsid w:val="005F71EB"/>
    <w:rsid w:val="00601F94"/>
    <w:rsid w:val="00605229"/>
    <w:rsid w:val="00615DA6"/>
    <w:rsid w:val="006174B8"/>
    <w:rsid w:val="0062778B"/>
    <w:rsid w:val="00627F23"/>
    <w:rsid w:val="00632693"/>
    <w:rsid w:val="006377B4"/>
    <w:rsid w:val="00642684"/>
    <w:rsid w:val="0064339A"/>
    <w:rsid w:val="00663742"/>
    <w:rsid w:val="006651C7"/>
    <w:rsid w:val="00665779"/>
    <w:rsid w:val="00670E02"/>
    <w:rsid w:val="00683AB3"/>
    <w:rsid w:val="006860C3"/>
    <w:rsid w:val="00692385"/>
    <w:rsid w:val="006B0F33"/>
    <w:rsid w:val="006B67BB"/>
    <w:rsid w:val="006C6DBE"/>
    <w:rsid w:val="006D6AE2"/>
    <w:rsid w:val="006E06A9"/>
    <w:rsid w:val="006F0EA0"/>
    <w:rsid w:val="006F6E6D"/>
    <w:rsid w:val="006F7098"/>
    <w:rsid w:val="007019C2"/>
    <w:rsid w:val="00707674"/>
    <w:rsid w:val="00707B47"/>
    <w:rsid w:val="00714AF0"/>
    <w:rsid w:val="00714DE5"/>
    <w:rsid w:val="00725B9C"/>
    <w:rsid w:val="007308EB"/>
    <w:rsid w:val="00731F0E"/>
    <w:rsid w:val="00753A8F"/>
    <w:rsid w:val="007572D7"/>
    <w:rsid w:val="00757D81"/>
    <w:rsid w:val="007625C7"/>
    <w:rsid w:val="007650E3"/>
    <w:rsid w:val="0076523B"/>
    <w:rsid w:val="007745CD"/>
    <w:rsid w:val="00780CDB"/>
    <w:rsid w:val="00791A6F"/>
    <w:rsid w:val="00797D88"/>
    <w:rsid w:val="007A1779"/>
    <w:rsid w:val="007B4D49"/>
    <w:rsid w:val="007D7EF9"/>
    <w:rsid w:val="007E0C34"/>
    <w:rsid w:val="007F0A9B"/>
    <w:rsid w:val="007F6A3F"/>
    <w:rsid w:val="007F768B"/>
    <w:rsid w:val="008066D6"/>
    <w:rsid w:val="0082166B"/>
    <w:rsid w:val="008225B9"/>
    <w:rsid w:val="00843A01"/>
    <w:rsid w:val="00851084"/>
    <w:rsid w:val="00856EDC"/>
    <w:rsid w:val="00860150"/>
    <w:rsid w:val="008658E3"/>
    <w:rsid w:val="00866DBB"/>
    <w:rsid w:val="00872E07"/>
    <w:rsid w:val="0088110E"/>
    <w:rsid w:val="00894A97"/>
    <w:rsid w:val="00895B0E"/>
    <w:rsid w:val="008A70A2"/>
    <w:rsid w:val="008B66D3"/>
    <w:rsid w:val="008C3599"/>
    <w:rsid w:val="008C46E5"/>
    <w:rsid w:val="008D280E"/>
    <w:rsid w:val="008D709E"/>
    <w:rsid w:val="008E6956"/>
    <w:rsid w:val="008F1E7A"/>
    <w:rsid w:val="008F23C6"/>
    <w:rsid w:val="00931901"/>
    <w:rsid w:val="0094587C"/>
    <w:rsid w:val="009665A9"/>
    <w:rsid w:val="00996457"/>
    <w:rsid w:val="009A1FCD"/>
    <w:rsid w:val="009C585F"/>
    <w:rsid w:val="009D666E"/>
    <w:rsid w:val="009F4EF3"/>
    <w:rsid w:val="009F758C"/>
    <w:rsid w:val="00A05212"/>
    <w:rsid w:val="00A06409"/>
    <w:rsid w:val="00A236C8"/>
    <w:rsid w:val="00A513AF"/>
    <w:rsid w:val="00A670B6"/>
    <w:rsid w:val="00A67251"/>
    <w:rsid w:val="00A76276"/>
    <w:rsid w:val="00A808B4"/>
    <w:rsid w:val="00A84411"/>
    <w:rsid w:val="00AA244D"/>
    <w:rsid w:val="00AA2C3F"/>
    <w:rsid w:val="00AA329E"/>
    <w:rsid w:val="00AC0BFB"/>
    <w:rsid w:val="00AC5F13"/>
    <w:rsid w:val="00AE56CC"/>
    <w:rsid w:val="00AE743C"/>
    <w:rsid w:val="00AF44C1"/>
    <w:rsid w:val="00B07184"/>
    <w:rsid w:val="00B116FD"/>
    <w:rsid w:val="00B12A76"/>
    <w:rsid w:val="00B17CEA"/>
    <w:rsid w:val="00B31348"/>
    <w:rsid w:val="00B417AE"/>
    <w:rsid w:val="00B53748"/>
    <w:rsid w:val="00B63642"/>
    <w:rsid w:val="00B75EB2"/>
    <w:rsid w:val="00BA023B"/>
    <w:rsid w:val="00BA5DFB"/>
    <w:rsid w:val="00BA656B"/>
    <w:rsid w:val="00BA7E14"/>
    <w:rsid w:val="00BB09EE"/>
    <w:rsid w:val="00BB3EFC"/>
    <w:rsid w:val="00BC1EB5"/>
    <w:rsid w:val="00BC2510"/>
    <w:rsid w:val="00BC425B"/>
    <w:rsid w:val="00BE3400"/>
    <w:rsid w:val="00BE5517"/>
    <w:rsid w:val="00BF606B"/>
    <w:rsid w:val="00C05E31"/>
    <w:rsid w:val="00C078F8"/>
    <w:rsid w:val="00C1393B"/>
    <w:rsid w:val="00C13F15"/>
    <w:rsid w:val="00C17D2A"/>
    <w:rsid w:val="00C265D9"/>
    <w:rsid w:val="00C3026B"/>
    <w:rsid w:val="00C40CF7"/>
    <w:rsid w:val="00C43D34"/>
    <w:rsid w:val="00C450C1"/>
    <w:rsid w:val="00C608CE"/>
    <w:rsid w:val="00C623DB"/>
    <w:rsid w:val="00C6375B"/>
    <w:rsid w:val="00C76A16"/>
    <w:rsid w:val="00C94ECB"/>
    <w:rsid w:val="00CA03BA"/>
    <w:rsid w:val="00CA54BC"/>
    <w:rsid w:val="00CB6278"/>
    <w:rsid w:val="00CB68D0"/>
    <w:rsid w:val="00CC5BF3"/>
    <w:rsid w:val="00CD14AE"/>
    <w:rsid w:val="00CD477E"/>
    <w:rsid w:val="00CF3F54"/>
    <w:rsid w:val="00D0164F"/>
    <w:rsid w:val="00D01DE4"/>
    <w:rsid w:val="00D07037"/>
    <w:rsid w:val="00D109DB"/>
    <w:rsid w:val="00D10B59"/>
    <w:rsid w:val="00D11A60"/>
    <w:rsid w:val="00D14F10"/>
    <w:rsid w:val="00D24AB8"/>
    <w:rsid w:val="00D32DAB"/>
    <w:rsid w:val="00D41334"/>
    <w:rsid w:val="00D444F5"/>
    <w:rsid w:val="00D56A55"/>
    <w:rsid w:val="00D56FE1"/>
    <w:rsid w:val="00D611B3"/>
    <w:rsid w:val="00D64472"/>
    <w:rsid w:val="00D64B61"/>
    <w:rsid w:val="00D90CCC"/>
    <w:rsid w:val="00DA0AE3"/>
    <w:rsid w:val="00DA1C86"/>
    <w:rsid w:val="00DA2440"/>
    <w:rsid w:val="00DA7620"/>
    <w:rsid w:val="00DB181A"/>
    <w:rsid w:val="00DB5668"/>
    <w:rsid w:val="00DC3BF9"/>
    <w:rsid w:val="00DF06F7"/>
    <w:rsid w:val="00DF4B69"/>
    <w:rsid w:val="00E02106"/>
    <w:rsid w:val="00E15CC2"/>
    <w:rsid w:val="00E26DF2"/>
    <w:rsid w:val="00E33E0B"/>
    <w:rsid w:val="00E47AEA"/>
    <w:rsid w:val="00E75756"/>
    <w:rsid w:val="00E90B66"/>
    <w:rsid w:val="00EB01EB"/>
    <w:rsid w:val="00EB15EA"/>
    <w:rsid w:val="00EB6D95"/>
    <w:rsid w:val="00EC35F9"/>
    <w:rsid w:val="00ED4EC8"/>
    <w:rsid w:val="00EE31E6"/>
    <w:rsid w:val="00F024E9"/>
    <w:rsid w:val="00F21294"/>
    <w:rsid w:val="00F220C1"/>
    <w:rsid w:val="00F316DC"/>
    <w:rsid w:val="00F31D7B"/>
    <w:rsid w:val="00F417E5"/>
    <w:rsid w:val="00F61915"/>
    <w:rsid w:val="00F64A0D"/>
    <w:rsid w:val="00F65017"/>
    <w:rsid w:val="00F65CC9"/>
    <w:rsid w:val="00F66BBE"/>
    <w:rsid w:val="00FA0FAB"/>
    <w:rsid w:val="00FB28B5"/>
    <w:rsid w:val="00FD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1DB0A"/>
  <w14:defaultImageDpi w14:val="32767"/>
  <w15:docId w15:val="{95868CF4-D2AB-4FF7-8CB1-A3075D55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D06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D0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D04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D042E"/>
  </w:style>
  <w:style w:type="paragraph" w:styleId="Fuzeile">
    <w:name w:val="footer"/>
    <w:basedOn w:val="Standard"/>
    <w:link w:val="FuzeileZchn"/>
    <w:unhideWhenUsed/>
    <w:rsid w:val="001D04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D042E"/>
  </w:style>
  <w:style w:type="character" w:customStyle="1" w:styleId="berschrift1Zchn">
    <w:name w:val="Überschrift 1 Zchn"/>
    <w:basedOn w:val="Absatz-Standardschriftart"/>
    <w:link w:val="berschrift1"/>
    <w:uiPriority w:val="9"/>
    <w:rsid w:val="003D06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102E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102E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3026B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2E2D03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5B3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177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schulamt-nuertingen.de/,Lde/Startseite/Service/Weitere+Informationen+zum+Datenschut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Inklusion\Begleitstelle%20Inklusion\Informationen%20f&#252;r%20Schulen\Materialpaket%20SPFA%20f&#252;r%20Schulen\Materialpaket%2025-26\Fertige%20Formulare\Elternantrag%20Schulkin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440046F05C04B4890F917B002C954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52360-C072-4F82-AE67-4753EF8F498F}"/>
      </w:docPartPr>
      <w:docPartBody>
        <w:p w:rsidR="0090469A" w:rsidRDefault="00DC49EF" w:rsidP="00DC49EF">
          <w:pPr>
            <w:pStyle w:val="8440046F05C04B4890F917B002C95470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EA0FD7-6E4C-4021-85F3-5276C5F05BFA}"/>
      </w:docPartPr>
      <w:docPartBody>
        <w:p w:rsidR="00751AEB" w:rsidRDefault="00751AEB">
          <w:r w:rsidRPr="00FD7C4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Wue Sans">
    <w:altName w:val="Times New Roman"/>
    <w:charset w:val="00"/>
    <w:family w:val="auto"/>
    <w:pitch w:val="variable"/>
    <w:sig w:usb0="00000001" w:usb1="0000207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69A"/>
    <w:rsid w:val="00440357"/>
    <w:rsid w:val="005309C5"/>
    <w:rsid w:val="0064339A"/>
    <w:rsid w:val="00751AEB"/>
    <w:rsid w:val="0082166B"/>
    <w:rsid w:val="008B66D3"/>
    <w:rsid w:val="0090469A"/>
    <w:rsid w:val="00AB2CF7"/>
    <w:rsid w:val="00DC49EF"/>
    <w:rsid w:val="00E15CC2"/>
    <w:rsid w:val="00F2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C49EF"/>
    <w:rPr>
      <w:color w:val="808080"/>
    </w:rPr>
  </w:style>
  <w:style w:type="paragraph" w:customStyle="1" w:styleId="8440046F05C04B4890F917B002C95470">
    <w:name w:val="8440046F05C04B4890F917B002C95470"/>
    <w:rsid w:val="00AB2CF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E17BA9EE4AB4C40891BC4EFCAC5787F">
    <w:name w:val="9E17BA9EE4AB4C40891BC4EFCAC5787F"/>
    <w:rsid w:val="0044035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2B47AD2C50440BA8F00A98FCB28F238">
    <w:name w:val="82B47AD2C50440BA8F00A98FCB28F238"/>
    <w:rsid w:val="0044035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440046F05C04B4890F917B002C954701">
    <w:name w:val="8440046F05C04B4890F917B002C954701"/>
    <w:rsid w:val="00DC49EF"/>
    <w:pPr>
      <w:spacing w:after="0" w:line="240" w:lineRule="auto"/>
    </w:pPr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Elternantrag Schulkind</Template>
  <TotalTime>0</TotalTime>
  <Pages>4</Pages>
  <Words>539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Ortner, Barbara (SSA Nürtingen)</dc:creator>
  <cp:keywords/>
  <dc:description/>
  <cp:lastModifiedBy>Vier</cp:lastModifiedBy>
  <cp:revision>4</cp:revision>
  <cp:lastPrinted>2024-10-10T08:16:00Z</cp:lastPrinted>
  <dcterms:created xsi:type="dcterms:W3CDTF">2026-07-25T21:48:00Z</dcterms:created>
  <dcterms:modified xsi:type="dcterms:W3CDTF">2026-07-25T21:50:00Z</dcterms:modified>
</cp:coreProperties>
</file>