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="BaWue Sans" w:hAnsi="BaWue Sans"/>
          <w:sz w:val="36"/>
          <w:szCs w:val="36"/>
        </w:rPr>
        <w:id w:val="-1182744718"/>
        <w:lock w:val="contentLocked"/>
        <w:placeholder>
          <w:docPart w:val="DefaultPlaceholder_-1854013440"/>
        </w:placeholder>
        <w:group/>
      </w:sdtPr>
      <w:sdtEndPr>
        <w:rPr>
          <w:sz w:val="24"/>
          <w:szCs w:val="24"/>
        </w:rPr>
      </w:sdtEndPr>
      <w:sdtContent>
        <w:sdt>
          <w:sdtPr>
            <w:rPr>
              <w:rFonts w:ascii="BaWue Sans" w:hAnsi="BaWue Sans"/>
              <w:sz w:val="36"/>
              <w:szCs w:val="36"/>
            </w:rPr>
            <w:id w:val="928541694"/>
            <w:lock w:val="contentLocked"/>
            <w:placeholder>
              <w:docPart w:val="DefaultPlaceholder_-1854013440"/>
            </w:placeholder>
            <w:group/>
          </w:sdtPr>
          <w:sdtEndPr>
            <w:rPr>
              <w:sz w:val="24"/>
              <w:szCs w:val="24"/>
            </w:rPr>
          </w:sdtEndPr>
          <w:sdtContent>
            <w:p w14:paraId="5840F54F" w14:textId="37842229" w:rsidR="00CD6932" w:rsidRDefault="00CD6932" w:rsidP="0044650F">
              <w:pPr>
                <w:rPr>
                  <w:rFonts w:ascii="BaWue Sans" w:hAnsi="BaWue Sans"/>
                  <w:sz w:val="36"/>
                  <w:szCs w:val="36"/>
                </w:rPr>
              </w:pPr>
            </w:p>
            <w:p w14:paraId="4F0FB941" w14:textId="77777777" w:rsidR="0063036C" w:rsidRPr="0063036C" w:rsidRDefault="0063036C" w:rsidP="0063036C">
              <w:pPr>
                <w:rPr>
                  <w:rFonts w:ascii="BaWue Sans" w:hAnsi="BaWue Sans"/>
                  <w:szCs w:val="24"/>
                </w:rPr>
              </w:pPr>
              <w:r w:rsidRPr="00E44D04">
                <w:rPr>
                  <w:rFonts w:ascii="BaWue Sans" w:hAnsi="BaWue Sans" w:cs="Calibri"/>
                  <w:noProof/>
                  <w:sz w:val="22"/>
                  <w:lang w:eastAsia="de-DE"/>
                </w:rPr>
                <mc:AlternateContent>
                  <mc:Choice Requires="wps">
                    <w:drawing>
                      <wp:anchor distT="45720" distB="45720" distL="114300" distR="114300" simplePos="0" relativeHeight="251657216" behindDoc="0" locked="0" layoutInCell="1" allowOverlap="1" wp14:anchorId="7FB143E6" wp14:editId="4E86D730">
                        <wp:simplePos x="0" y="0"/>
                        <wp:positionH relativeFrom="margin">
                          <wp:posOffset>3028950</wp:posOffset>
                        </wp:positionH>
                        <wp:positionV relativeFrom="paragraph">
                          <wp:posOffset>28575</wp:posOffset>
                        </wp:positionV>
                        <wp:extent cx="2705100" cy="847725"/>
                        <wp:effectExtent l="0" t="0" r="19050" b="28575"/>
                        <wp:wrapNone/>
                        <wp:docPr id="217" name="Textfeld 2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705100" cy="847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262789E" w14:textId="77777777" w:rsidR="0063036C" w:rsidRPr="00E44D04" w:rsidRDefault="0063036C" w:rsidP="0063036C">
                                    <w:pPr>
                                      <w:rPr>
                                        <w:rFonts w:ascii="BaWue Sans" w:hAnsi="BaWue Sans"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E44D04">
                                      <w:rPr>
                                        <w:rFonts w:ascii="BaWue Sans" w:hAnsi="BaWue Sans" w:cstheme="minorHAnsi"/>
                                        <w:sz w:val="20"/>
                                        <w:szCs w:val="20"/>
                                      </w:rPr>
                                      <w:t xml:space="preserve">Bitte senden Sie den Antrag postalisch </w:t>
                                    </w:r>
                                  </w:p>
                                  <w:p w14:paraId="06BA19FF" w14:textId="38D3F559" w:rsidR="0063036C" w:rsidRPr="00E44D04" w:rsidRDefault="0063036C" w:rsidP="0063036C">
                                    <w:pPr>
                                      <w:rPr>
                                        <w:rFonts w:ascii="BaWue Sans" w:hAnsi="BaWue Sans"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E44D04">
                                      <w:rPr>
                                        <w:rFonts w:ascii="BaWue Sans" w:hAnsi="BaWue Sans" w:cstheme="minorHAnsi"/>
                                        <w:sz w:val="20"/>
                                        <w:szCs w:val="20"/>
                                      </w:rPr>
                                      <w:t xml:space="preserve">oder per E-Mail bis spätestens </w:t>
                                    </w:r>
                                    <w:r w:rsidR="007337CC">
                                      <w:rPr>
                                        <w:rFonts w:ascii="BaWue Sans" w:hAnsi="BaWue Sans" w:cstheme="minorHAnsi"/>
                                        <w:sz w:val="20"/>
                                        <w:szCs w:val="20"/>
                                      </w:rPr>
                                      <w:br/>
                                    </w:r>
                                    <w:r w:rsidRPr="00E44D04">
                                      <w:rPr>
                                        <w:rFonts w:ascii="BaWue Sans" w:hAnsi="BaWue Sans" w:cstheme="minorHAnsi"/>
                                        <w:b/>
                                        <w:sz w:val="20"/>
                                        <w:szCs w:val="20"/>
                                      </w:rPr>
                                      <w:t>01.12.</w:t>
                                    </w:r>
                                    <w:r w:rsidR="007337CC">
                                      <w:rPr>
                                        <w:rFonts w:ascii="BaWue Sans" w:hAnsi="BaWue Sans" w:cstheme="minorHAnsi"/>
                                        <w:b/>
                                        <w:sz w:val="20"/>
                                        <w:szCs w:val="20"/>
                                      </w:rPr>
                                      <w:t xml:space="preserve"> des aktuellen Schuljahres</w:t>
                                    </w:r>
                                    <w:r w:rsidRPr="00E44D04">
                                      <w:rPr>
                                        <w:rFonts w:ascii="BaWue Sans" w:hAnsi="BaWue Sans" w:cstheme="minorHAnsi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</w:p>
                                  <w:p w14:paraId="2C8401E3" w14:textId="77777777" w:rsidR="0063036C" w:rsidRPr="00E44D04" w:rsidRDefault="0063036C" w:rsidP="0063036C">
                                    <w:pPr>
                                      <w:rPr>
                                        <w:rFonts w:ascii="BaWue Sans" w:hAnsi="BaWue Sans"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E44D04">
                                      <w:rPr>
                                        <w:rFonts w:ascii="BaWue Sans" w:hAnsi="BaWue Sans" w:cstheme="minorHAnsi"/>
                                        <w:sz w:val="20"/>
                                        <w:szCs w:val="20"/>
                                      </w:rPr>
                                      <w:t xml:space="preserve">an das Staatliche Schulamt Nürtingen </w:t>
                                    </w:r>
                                  </w:p>
                                  <w:p w14:paraId="5F49286C" w14:textId="77777777" w:rsidR="0063036C" w:rsidRPr="00E44D04" w:rsidRDefault="0063036C" w:rsidP="0063036C">
                                    <w:pPr>
                                      <w:rPr>
                                        <w:rFonts w:ascii="BaWue Sans" w:hAnsi="BaWue Sans" w:cstheme="minorHAnsi"/>
                                        <w:sz w:val="20"/>
                                        <w:szCs w:val="20"/>
                                        <w:u w:val="single"/>
                                      </w:rPr>
                                    </w:pPr>
                                    <w:r w:rsidRPr="00E44D04">
                                      <w:rPr>
                                        <w:rFonts w:ascii="BaWue Sans" w:hAnsi="BaWue Sans" w:cstheme="minorHAnsi"/>
                                        <w:sz w:val="20"/>
                                        <w:szCs w:val="20"/>
                                        <w:u w:val="single"/>
                                      </w:rPr>
                                      <w:t>begleitstelle.inklusion@ssa-nt.kv.bwl.de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mc:Choice>
                  <mc:Fallback>
                    <w:pict>
                      <v:shapetype w14:anchorId="7FB143E6"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feld 2" o:spid="_x0000_s1026" type="#_x0000_t202" style="position:absolute;margin-left:238.5pt;margin-top:2.25pt;width:213pt;height:66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" filled="f">
                        <v:textbox>
                          <w:txbxContent>
                            <w:p w14:paraId="3262789E" w14:textId="77777777" w:rsidR="0063036C" w:rsidRPr="00E44D04" w:rsidRDefault="0063036C" w:rsidP="0063036C">
                              <w:pPr>
                                <w:rPr>
                                  <w:rFonts w:ascii="BaWue Sans" w:hAnsi="BaWue Sans" w:cstheme="minorHAnsi"/>
                                  <w:sz w:val="20"/>
                                  <w:szCs w:val="20"/>
                                </w:rPr>
                              </w:pPr>
                              <w:r w:rsidRPr="00E44D04">
                                <w:rPr>
                                  <w:rFonts w:ascii="BaWue Sans" w:hAnsi="BaWue Sans" w:cstheme="minorHAnsi"/>
                                  <w:sz w:val="20"/>
                                  <w:szCs w:val="20"/>
                                </w:rPr>
                                <w:t xml:space="preserve">Bitte senden Sie den Antrag postalisch </w:t>
                              </w:r>
                            </w:p>
                            <w:p w14:paraId="06BA19FF" w14:textId="38D3F559" w:rsidR="0063036C" w:rsidRPr="00E44D04" w:rsidRDefault="0063036C" w:rsidP="0063036C">
                              <w:pPr>
                                <w:rPr>
                                  <w:rFonts w:ascii="BaWue Sans" w:hAnsi="BaWue Sans" w:cstheme="minorHAnsi"/>
                                  <w:sz w:val="20"/>
                                  <w:szCs w:val="20"/>
                                </w:rPr>
                              </w:pPr>
                              <w:r w:rsidRPr="00E44D04">
                                <w:rPr>
                                  <w:rFonts w:ascii="BaWue Sans" w:hAnsi="BaWue Sans" w:cstheme="minorHAnsi"/>
                                  <w:sz w:val="20"/>
                                  <w:szCs w:val="20"/>
                                </w:rPr>
                                <w:t xml:space="preserve">oder per E-Mail bis spätestens </w:t>
                              </w:r>
                              <w:r w:rsidR="007337CC">
                                <w:rPr>
                                  <w:rFonts w:ascii="BaWue Sans" w:hAnsi="BaWue Sans" w:cstheme="minorHAnsi"/>
                                  <w:sz w:val="20"/>
                                  <w:szCs w:val="20"/>
                                </w:rPr>
                                <w:br/>
                              </w:r>
                              <w:r w:rsidRPr="00E44D04">
                                <w:rPr>
                                  <w:rFonts w:ascii="BaWue Sans" w:hAnsi="BaWue Sans" w:cstheme="minorHAnsi"/>
                                  <w:b/>
                                  <w:sz w:val="20"/>
                                  <w:szCs w:val="20"/>
                                </w:rPr>
                                <w:t>01.12.</w:t>
                              </w:r>
                              <w:r w:rsidR="007337CC">
                                <w:rPr>
                                  <w:rFonts w:ascii="BaWue Sans" w:hAnsi="BaWue Sans" w:cstheme="minorHAnsi"/>
                                  <w:b/>
                                  <w:sz w:val="20"/>
                                  <w:szCs w:val="20"/>
                                </w:rPr>
                                <w:t xml:space="preserve"> des aktuellen Schuljahres</w:t>
                              </w:r>
                              <w:r w:rsidRPr="00E44D04">
                                <w:rPr>
                                  <w:rFonts w:ascii="BaWue Sans" w:hAnsi="BaWue Sans" w:cstheme="minorHAnsi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14:paraId="2C8401E3" w14:textId="77777777" w:rsidR="0063036C" w:rsidRPr="00E44D04" w:rsidRDefault="0063036C" w:rsidP="0063036C">
                              <w:pPr>
                                <w:rPr>
                                  <w:rFonts w:ascii="BaWue Sans" w:hAnsi="BaWue Sans" w:cstheme="minorHAnsi"/>
                                  <w:sz w:val="20"/>
                                  <w:szCs w:val="20"/>
                                </w:rPr>
                              </w:pPr>
                              <w:r w:rsidRPr="00E44D04">
                                <w:rPr>
                                  <w:rFonts w:ascii="BaWue Sans" w:hAnsi="BaWue Sans" w:cstheme="minorHAnsi"/>
                                  <w:sz w:val="20"/>
                                  <w:szCs w:val="20"/>
                                </w:rPr>
                                <w:t xml:space="preserve">an das Staatliche Schulamt Nürtingen </w:t>
                              </w:r>
                            </w:p>
                            <w:p w14:paraId="5F49286C" w14:textId="77777777" w:rsidR="0063036C" w:rsidRPr="00E44D04" w:rsidRDefault="0063036C" w:rsidP="0063036C">
                              <w:pPr>
                                <w:rPr>
                                  <w:rFonts w:ascii="BaWue Sans" w:hAnsi="BaWue Sans" w:cstheme="minorHAnsi"/>
                                  <w:sz w:val="20"/>
                                  <w:szCs w:val="20"/>
                                  <w:u w:val="single"/>
                                </w:rPr>
                              </w:pPr>
                              <w:r w:rsidRPr="00E44D04">
                                <w:rPr>
                                  <w:rFonts w:ascii="BaWue Sans" w:hAnsi="BaWue Sans" w:cstheme="minorHAnsi"/>
                                  <w:sz w:val="20"/>
                                  <w:szCs w:val="20"/>
                                  <w:u w:val="single"/>
                                </w:rPr>
                                <w:t>begleitstelle.inklusion@ssa-nt.kv.bwl.de</w:t>
                              </w:r>
                            </w:p>
                          </w:txbxContent>
                        </v:textbox>
                        <w10:wrap anchorx="margin"/>
                      </v:shape>
                    </w:pict>
                  </mc:Fallback>
                </mc:AlternateContent>
              </w:r>
              <w:r w:rsidRPr="0063036C">
                <w:rPr>
                  <w:rFonts w:ascii="BaWue Sans" w:hAnsi="BaWue Sans"/>
                  <w:szCs w:val="24"/>
                </w:rPr>
                <w:t>An das</w:t>
              </w:r>
            </w:p>
            <w:p w14:paraId="2942DF7C" w14:textId="77777777" w:rsidR="0063036C" w:rsidRPr="0063036C" w:rsidRDefault="0063036C" w:rsidP="0063036C">
              <w:pPr>
                <w:rPr>
                  <w:rFonts w:ascii="BaWue Sans" w:hAnsi="BaWue Sans"/>
                  <w:szCs w:val="24"/>
                </w:rPr>
              </w:pPr>
              <w:r w:rsidRPr="0063036C">
                <w:rPr>
                  <w:rFonts w:ascii="BaWue Sans" w:hAnsi="BaWue Sans"/>
                  <w:szCs w:val="24"/>
                </w:rPr>
                <w:t>Staatliche Schulamt Nürtingen</w:t>
              </w:r>
            </w:p>
            <w:p w14:paraId="05846EF8" w14:textId="77777777" w:rsidR="0063036C" w:rsidRPr="0063036C" w:rsidRDefault="0063036C" w:rsidP="0063036C">
              <w:pPr>
                <w:rPr>
                  <w:rFonts w:ascii="BaWue Sans" w:hAnsi="BaWue Sans"/>
                  <w:szCs w:val="24"/>
                </w:rPr>
              </w:pPr>
              <w:r w:rsidRPr="0063036C">
                <w:rPr>
                  <w:rFonts w:ascii="BaWue Sans" w:hAnsi="BaWue Sans"/>
                  <w:szCs w:val="24"/>
                </w:rPr>
                <w:t>Marktstr. 12</w:t>
              </w:r>
            </w:p>
            <w:p w14:paraId="44A1C82E" w14:textId="15A2FE2C" w:rsidR="0063036C" w:rsidRDefault="0063036C" w:rsidP="0063036C">
              <w:pPr>
                <w:rPr>
                  <w:rFonts w:ascii="BaWue Sans" w:hAnsi="BaWue Sans"/>
                  <w:szCs w:val="24"/>
                </w:rPr>
              </w:pPr>
              <w:r w:rsidRPr="0063036C">
                <w:rPr>
                  <w:rFonts w:ascii="BaWue Sans" w:hAnsi="BaWue Sans"/>
                  <w:szCs w:val="24"/>
                </w:rPr>
                <w:t>72622 Nürtingen</w:t>
              </w:r>
            </w:p>
          </w:sdtContent>
        </w:sdt>
        <w:sdt>
          <w:sdtPr>
            <w:rPr>
              <w:rFonts w:ascii="BaWue Sans" w:hAnsi="BaWue Sans"/>
              <w:szCs w:val="24"/>
            </w:rPr>
            <w:id w:val="-755132625"/>
            <w:lock w:val="contentLocked"/>
            <w:placeholder>
              <w:docPart w:val="DefaultPlaceholder_-1854013440"/>
            </w:placeholder>
            <w:group/>
          </w:sdtPr>
          <w:sdtEndPr/>
          <w:sdtContent>
            <w:p w14:paraId="0D896D5F" w14:textId="1006A1EF" w:rsidR="0063036C" w:rsidRDefault="0063036C" w:rsidP="0063036C">
              <w:pPr>
                <w:rPr>
                  <w:rFonts w:ascii="BaWue Sans" w:hAnsi="BaWue Sans"/>
                  <w:szCs w:val="24"/>
                </w:rPr>
              </w:pPr>
            </w:p>
            <w:p w14:paraId="6C359520" w14:textId="36781CCB" w:rsidR="0063036C" w:rsidRPr="0063036C" w:rsidRDefault="00177764" w:rsidP="0063036C">
              <w:pPr>
                <w:rPr>
                  <w:rFonts w:ascii="BaWue Sans" w:hAnsi="BaWue Sans"/>
                  <w:szCs w:val="24"/>
                </w:rPr>
              </w:pPr>
            </w:p>
          </w:sdtContent>
        </w:sdt>
      </w:sdtContent>
    </w:sdt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977"/>
        <w:gridCol w:w="6093"/>
      </w:tblGrid>
      <w:sdt>
        <w:sdtPr>
          <w:rPr>
            <w:rFonts w:ascii="BaWue Sans" w:hAnsi="BaWue Sans"/>
            <w:b/>
            <w:bCs/>
            <w:color w:val="0070C0"/>
            <w:sz w:val="36"/>
            <w:szCs w:val="36"/>
          </w:rPr>
          <w:id w:val="-1369136079"/>
          <w:lock w:val="contentLocked"/>
          <w:placeholder>
            <w:docPart w:val="DefaultPlaceholder_-1854013440"/>
          </w:placeholder>
          <w:group/>
        </w:sdtPr>
        <w:sdtEndPr>
          <w:rPr>
            <w:color w:val="auto"/>
            <w:sz w:val="32"/>
            <w:szCs w:val="32"/>
          </w:rPr>
        </w:sdtEndPr>
        <w:sdtContent>
          <w:tr w:rsidR="0063036C" w14:paraId="0A0F3A08" w14:textId="77777777" w:rsidTr="00D844C4">
            <w:tc>
              <w:tcPr>
                <w:tcW w:w="907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sdt>
                <w:sdtPr>
                  <w:rPr>
                    <w:rFonts w:ascii="BaWue Sans" w:hAnsi="BaWue Sans"/>
                    <w:b/>
                    <w:bCs/>
                    <w:color w:val="0070C0"/>
                    <w:sz w:val="36"/>
                    <w:szCs w:val="36"/>
                  </w:rPr>
                  <w:id w:val="1937867663"/>
                  <w:lock w:val="contentLocked"/>
                  <w:placeholder>
                    <w:docPart w:val="DefaultPlaceholder_-1854013440"/>
                  </w:placeholder>
                  <w:group/>
                </w:sdtPr>
                <w:sdtEndPr>
                  <w:rPr>
                    <w:color w:val="FF0000"/>
                  </w:rPr>
                </w:sdtEndPr>
                <w:sdtContent>
                  <w:p w14:paraId="5EA6CEA1" w14:textId="474C5A58" w:rsidR="0063036C" w:rsidRPr="0063036C" w:rsidRDefault="0063036C" w:rsidP="0063036C">
                    <w:pPr>
                      <w:jc w:val="center"/>
                      <w:rPr>
                        <w:rFonts w:ascii="BaWue Sans" w:hAnsi="BaWue Sans"/>
                        <w:b/>
                        <w:bCs/>
                        <w:color w:val="0070C0"/>
                        <w:sz w:val="36"/>
                        <w:szCs w:val="36"/>
                      </w:rPr>
                    </w:pPr>
                    <w:r w:rsidRPr="0063036C">
                      <w:rPr>
                        <w:rFonts w:ascii="BaWue Sans" w:hAnsi="BaWue Sans"/>
                        <w:b/>
                        <w:bCs/>
                        <w:color w:val="0070C0"/>
                        <w:sz w:val="36"/>
                        <w:szCs w:val="36"/>
                      </w:rPr>
                      <w:t xml:space="preserve">Elternantrag auf Prüfung des Anspruchs auf ein </w:t>
                    </w:r>
                    <w:r w:rsidRPr="0063036C">
                      <w:rPr>
                        <w:rFonts w:ascii="BaWue Sans" w:hAnsi="BaWue Sans"/>
                        <w:b/>
                        <w:bCs/>
                        <w:color w:val="0070C0"/>
                        <w:sz w:val="36"/>
                        <w:szCs w:val="36"/>
                      </w:rPr>
                      <w:br/>
                      <w:t>sonderpädagogisches Bildungsangebot</w:t>
                    </w:r>
                  </w:p>
                  <w:p w14:paraId="6DB333DE" w14:textId="0ED9C76F" w:rsidR="0063036C" w:rsidRDefault="0063036C" w:rsidP="00236004">
                    <w:pPr>
                      <w:jc w:val="center"/>
                      <w:rPr>
                        <w:rFonts w:ascii="BaWue Sans" w:hAnsi="BaWue Sans"/>
                        <w:b/>
                        <w:bCs/>
                        <w:color w:val="FF0000"/>
                        <w:sz w:val="36"/>
                        <w:szCs w:val="36"/>
                      </w:rPr>
                    </w:pPr>
                    <w:r w:rsidRPr="0063036C">
                      <w:rPr>
                        <w:rFonts w:ascii="BaWue Sans" w:hAnsi="BaWue Sans"/>
                        <w:b/>
                        <w:bCs/>
                        <w:color w:val="FF0000"/>
                        <w:sz w:val="36"/>
                        <w:szCs w:val="36"/>
                      </w:rPr>
                      <w:t>Vorschulkinder</w:t>
                    </w:r>
                  </w:p>
                </w:sdtContent>
              </w:sdt>
              <w:p w14:paraId="21105164" w14:textId="3256CEE8" w:rsidR="00236004" w:rsidRPr="00D844C4" w:rsidRDefault="00236004" w:rsidP="00236004">
                <w:pPr>
                  <w:jc w:val="center"/>
                  <w:rPr>
                    <w:rFonts w:ascii="BaWue Sans" w:hAnsi="BaWue Sans"/>
                    <w:b/>
                    <w:bCs/>
                    <w:sz w:val="32"/>
                    <w:szCs w:val="32"/>
                  </w:rPr>
                </w:pPr>
              </w:p>
            </w:tc>
          </w:tr>
        </w:sdtContent>
      </w:sdt>
      <w:tr w:rsidR="0063036C" w:rsidRPr="00777CEE" w14:paraId="4305EAB4" w14:textId="77777777" w:rsidTr="00777CEE">
        <w:trPr>
          <w:trHeight w:val="397"/>
        </w:trPr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sdt>
            <w:sdtPr>
              <w:rPr>
                <w:rFonts w:ascii="BaWue Sans" w:hAnsi="BaWue Sans"/>
                <w:sz w:val="22"/>
              </w:rPr>
              <w:id w:val="-23639259"/>
              <w:lock w:val="contentLocked"/>
              <w:placeholder>
                <w:docPart w:val="DefaultPlaceholder_-1854013440"/>
              </w:placeholder>
              <w:group/>
            </w:sdtPr>
            <w:sdtEndPr/>
            <w:sdtContent>
              <w:p w14:paraId="0531EA13" w14:textId="4F3A012E" w:rsidR="0063036C" w:rsidRPr="00777CEE" w:rsidRDefault="0063036C" w:rsidP="0063036C">
                <w:pPr>
                  <w:rPr>
                    <w:rFonts w:ascii="BaWue Sans" w:hAnsi="BaWue Sans"/>
                    <w:sz w:val="22"/>
                  </w:rPr>
                </w:pPr>
                <w:r w:rsidRPr="00777CEE">
                  <w:rPr>
                    <w:rFonts w:ascii="BaWue Sans" w:hAnsi="BaWue Sans"/>
                    <w:sz w:val="22"/>
                  </w:rPr>
                  <w:t>Datum der Antragstellung:</w:t>
                </w:r>
              </w:p>
            </w:sdtContent>
          </w:sdt>
        </w:tc>
        <w:sdt>
          <w:sdtPr>
            <w:rPr>
              <w:rFonts w:ascii="BaWue Sans" w:hAnsi="BaWue Sans"/>
              <w:sz w:val="22"/>
            </w:rPr>
            <w:id w:val="-91069415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093" w:type="dxa"/>
                <w:tcBorders>
                  <w:top w:val="single" w:sz="4" w:space="0" w:color="auto"/>
                </w:tcBorders>
                <w:vAlign w:val="center"/>
              </w:tcPr>
              <w:p w14:paraId="66ED91F9" w14:textId="7405F553" w:rsidR="0063036C" w:rsidRPr="00777CEE" w:rsidRDefault="0063036C" w:rsidP="0063036C">
                <w:pPr>
                  <w:rPr>
                    <w:rFonts w:ascii="BaWue Sans" w:hAnsi="BaWue Sans"/>
                    <w:sz w:val="22"/>
                  </w:rPr>
                </w:pPr>
              </w:p>
            </w:tc>
          </w:sdtContent>
        </w:sdt>
      </w:tr>
      <w:tr w:rsidR="0063036C" w:rsidRPr="00777CEE" w14:paraId="0F56F49B" w14:textId="77777777" w:rsidTr="00777CEE">
        <w:trPr>
          <w:trHeight w:val="285"/>
        </w:trPr>
        <w:tc>
          <w:tcPr>
            <w:tcW w:w="2977" w:type="dxa"/>
            <w:vMerge w:val="restart"/>
            <w:vAlign w:val="center"/>
          </w:tcPr>
          <w:sdt>
            <w:sdtPr>
              <w:rPr>
                <w:rFonts w:ascii="BaWue Sans" w:hAnsi="BaWue Sans"/>
                <w:sz w:val="22"/>
              </w:rPr>
              <w:id w:val="436570928"/>
              <w:lock w:val="contentLocked"/>
              <w:placeholder>
                <w:docPart w:val="DefaultPlaceholder_-1854013440"/>
              </w:placeholder>
              <w:group/>
            </w:sdtPr>
            <w:sdtEndPr/>
            <w:sdtContent>
              <w:p w14:paraId="5509CEC9" w14:textId="5ABFD95F" w:rsidR="0063036C" w:rsidRPr="00777CEE" w:rsidRDefault="0063036C" w:rsidP="0063036C">
                <w:pPr>
                  <w:rPr>
                    <w:rFonts w:ascii="BaWue Sans" w:hAnsi="BaWue Sans"/>
                    <w:sz w:val="22"/>
                  </w:rPr>
                </w:pPr>
                <w:r w:rsidRPr="00777CEE">
                  <w:rPr>
                    <w:rFonts w:ascii="BaWue Sans" w:hAnsi="BaWue Sans"/>
                    <w:sz w:val="22"/>
                  </w:rPr>
                  <w:t>Bitte ankreuzen:</w:t>
                </w:r>
              </w:p>
            </w:sdtContent>
          </w:sdt>
        </w:tc>
        <w:tc>
          <w:tcPr>
            <w:tcW w:w="6093" w:type="dxa"/>
            <w:vAlign w:val="center"/>
          </w:tcPr>
          <w:p w14:paraId="744ED539" w14:textId="775ECC8B" w:rsidR="0063036C" w:rsidRPr="00777CEE" w:rsidRDefault="00177764" w:rsidP="009D58A3">
            <w:pPr>
              <w:tabs>
                <w:tab w:val="left" w:pos="1024"/>
              </w:tabs>
              <w:rPr>
                <w:rFonts w:ascii="BaWue Sans" w:hAnsi="BaWue Sans"/>
                <w:sz w:val="22"/>
              </w:rPr>
            </w:pPr>
            <w:sdt>
              <w:sdtPr>
                <w:rPr>
                  <w:rFonts w:ascii="BaWue Sans" w:hAnsi="BaWue Sans"/>
                  <w:sz w:val="22"/>
                </w:rPr>
                <w:id w:val="166527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00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6E77B2">
              <w:rPr>
                <w:rFonts w:ascii="BaWue Sans" w:hAnsi="BaWue Sans"/>
                <w:sz w:val="22"/>
              </w:rPr>
              <w:t xml:space="preserve"> </w:t>
            </w:r>
            <w:sdt>
              <w:sdtPr>
                <w:rPr>
                  <w:rFonts w:ascii="BaWue Sans" w:hAnsi="BaWue Sans"/>
                  <w:sz w:val="22"/>
                </w:rPr>
                <w:id w:val="1381908428"/>
                <w:lock w:val="contentLocked"/>
                <w:placeholder>
                  <w:docPart w:val="DefaultPlaceholder_-1854013440"/>
                </w:placeholder>
                <w:group/>
              </w:sdtPr>
              <w:sdtEndPr/>
              <w:sdtContent>
                <w:r w:rsidR="0063036C" w:rsidRPr="00777CEE">
                  <w:rPr>
                    <w:rFonts w:ascii="BaWue Sans" w:hAnsi="BaWue Sans"/>
                    <w:sz w:val="22"/>
                  </w:rPr>
                  <w:t xml:space="preserve">Mein/unser Kind wird im kommenden Schuljahr </w:t>
                </w:r>
                <w:r w:rsidR="00D844C4" w:rsidRPr="00777CEE">
                  <w:rPr>
                    <w:rFonts w:ascii="BaWue Sans" w:hAnsi="BaWue Sans"/>
                    <w:sz w:val="22"/>
                  </w:rPr>
                  <w:br/>
                  <w:t xml:space="preserve">              </w:t>
                </w:r>
                <w:r w:rsidR="00236004">
                  <w:rPr>
                    <w:rFonts w:ascii="BaWue Sans" w:hAnsi="BaWue Sans"/>
                    <w:sz w:val="22"/>
                  </w:rPr>
                  <w:t xml:space="preserve"> </w:t>
                </w:r>
                <w:r w:rsidR="00D844C4" w:rsidRPr="00777CEE">
                  <w:rPr>
                    <w:rFonts w:ascii="BaWue Sans" w:hAnsi="BaWue Sans"/>
                    <w:sz w:val="22"/>
                  </w:rPr>
                  <w:t xml:space="preserve"> </w:t>
                </w:r>
                <w:r w:rsidR="0063036C" w:rsidRPr="00777CEE">
                  <w:rPr>
                    <w:rFonts w:ascii="BaWue Sans" w:hAnsi="BaWue Sans"/>
                    <w:sz w:val="22"/>
                  </w:rPr>
                  <w:t>schulpflichtig</w:t>
                </w:r>
              </w:sdtContent>
            </w:sdt>
          </w:p>
        </w:tc>
      </w:tr>
      <w:tr w:rsidR="0063036C" w:rsidRPr="00777CEE" w14:paraId="5513A090" w14:textId="77777777" w:rsidTr="00777CEE">
        <w:trPr>
          <w:trHeight w:val="285"/>
        </w:trPr>
        <w:tc>
          <w:tcPr>
            <w:tcW w:w="2977" w:type="dxa"/>
            <w:vMerge/>
            <w:tcBorders>
              <w:bottom w:val="single" w:sz="4" w:space="0" w:color="auto"/>
            </w:tcBorders>
            <w:vAlign w:val="center"/>
          </w:tcPr>
          <w:p w14:paraId="15F28C64" w14:textId="77777777" w:rsidR="0063036C" w:rsidRPr="00777CEE" w:rsidRDefault="0063036C" w:rsidP="0063036C">
            <w:pPr>
              <w:rPr>
                <w:rFonts w:ascii="BaWue Sans" w:hAnsi="BaWue Sans"/>
                <w:sz w:val="22"/>
              </w:rPr>
            </w:pPr>
          </w:p>
        </w:tc>
        <w:tc>
          <w:tcPr>
            <w:tcW w:w="6093" w:type="dxa"/>
            <w:tcBorders>
              <w:bottom w:val="single" w:sz="4" w:space="0" w:color="auto"/>
            </w:tcBorders>
            <w:vAlign w:val="center"/>
          </w:tcPr>
          <w:p w14:paraId="1500A701" w14:textId="169F4452" w:rsidR="0063036C" w:rsidRPr="00777CEE" w:rsidRDefault="00177764" w:rsidP="0063036C">
            <w:pPr>
              <w:rPr>
                <w:rFonts w:ascii="BaWue Sans" w:hAnsi="BaWue Sans"/>
                <w:sz w:val="22"/>
              </w:rPr>
            </w:pPr>
            <w:sdt>
              <w:sdtPr>
                <w:rPr>
                  <w:rFonts w:ascii="BaWue Sans" w:hAnsi="BaWue Sans"/>
                  <w:sz w:val="22"/>
                </w:rPr>
                <w:id w:val="711616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00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6E77B2">
              <w:rPr>
                <w:rFonts w:ascii="BaWue Sans" w:hAnsi="BaWue Sans"/>
                <w:sz w:val="22"/>
              </w:rPr>
              <w:t xml:space="preserve"> </w:t>
            </w:r>
            <w:sdt>
              <w:sdtPr>
                <w:rPr>
                  <w:rFonts w:ascii="BaWue Sans" w:hAnsi="BaWue Sans"/>
                  <w:sz w:val="22"/>
                </w:rPr>
                <w:id w:val="-300385300"/>
                <w:lock w:val="contentLocked"/>
                <w:placeholder>
                  <w:docPart w:val="DefaultPlaceholder_-1854013440"/>
                </w:placeholder>
                <w:group/>
              </w:sdtPr>
              <w:sdtEndPr/>
              <w:sdtContent>
                <w:r w:rsidR="0063036C" w:rsidRPr="00777CEE">
                  <w:rPr>
                    <w:rFonts w:ascii="BaWue Sans" w:hAnsi="BaWue Sans"/>
                    <w:sz w:val="22"/>
                  </w:rPr>
                  <w:t>Mein/unser Kind wird schulpflichtig im Schuljahr</w:t>
                </w:r>
              </w:sdtContent>
            </w:sdt>
            <w:sdt>
              <w:sdtPr>
                <w:rPr>
                  <w:rFonts w:ascii="BaWue Sans" w:hAnsi="BaWue Sans"/>
                  <w:sz w:val="22"/>
                </w:rPr>
                <w:id w:val="1090894696"/>
                <w:placeholder>
                  <w:docPart w:val="893281AAAA4E4F5793B126900FC96A53"/>
                </w:placeholder>
                <w:showingPlcHdr/>
              </w:sdtPr>
              <w:sdtEndPr/>
              <w:sdtContent>
                <w:r w:rsidR="00236004">
                  <w:rPr>
                    <w:rFonts w:ascii="BaWue Sans" w:hAnsi="BaWue Sans"/>
                    <w:sz w:val="22"/>
                  </w:rPr>
                  <w:t>________</w:t>
                </w:r>
              </w:sdtContent>
            </w:sdt>
          </w:p>
        </w:tc>
      </w:tr>
    </w:tbl>
    <w:sdt>
      <w:sdtPr>
        <w:rPr>
          <w:rFonts w:ascii="BaWue Sans" w:hAnsi="BaWue Sans"/>
          <w:sz w:val="22"/>
        </w:rPr>
        <w:id w:val="-765765086"/>
        <w:lock w:val="contentLocked"/>
        <w:placeholder>
          <w:docPart w:val="DefaultPlaceholder_-1854013440"/>
        </w:placeholder>
        <w:showingPlcHdr/>
        <w:group/>
      </w:sdtPr>
      <w:sdtEndPr/>
      <w:sdtContent>
        <w:p w14:paraId="6D038DED" w14:textId="43AA00CA" w:rsidR="0063036C" w:rsidRPr="00777CEE" w:rsidRDefault="00177764" w:rsidP="0063036C">
          <w:pPr>
            <w:rPr>
              <w:rFonts w:ascii="BaWue Sans" w:hAnsi="BaWue Sans"/>
              <w:sz w:val="22"/>
            </w:rPr>
          </w:pPr>
        </w:p>
      </w:sdtContent>
    </w:sdt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0"/>
        <w:gridCol w:w="2801"/>
        <w:gridCol w:w="3289"/>
      </w:tblGrid>
      <w:sdt>
        <w:sdtPr>
          <w:rPr>
            <w:rFonts w:ascii="BaWue Sans" w:hAnsi="BaWue Sans" w:cs="Calibri"/>
            <w:b/>
            <w:bCs/>
            <w:sz w:val="22"/>
          </w:rPr>
          <w:id w:val="-1858568976"/>
          <w:lock w:val="contentLocked"/>
          <w:placeholder>
            <w:docPart w:val="DefaultPlaceholder_-1854013440"/>
          </w:placeholder>
          <w:group/>
        </w:sdtPr>
        <w:sdtEndPr/>
        <w:sdtContent>
          <w:tr w:rsidR="0063036C" w:rsidRPr="00E44D04" w14:paraId="14D7B6E7" w14:textId="77777777" w:rsidTr="00D844C4">
            <w:trPr>
              <w:trHeight w:val="340"/>
            </w:trPr>
            <w:tc>
              <w:tcPr>
                <w:tcW w:w="9180" w:type="dxa"/>
                <w:gridSpan w:val="3"/>
                <w:tcBorders>
                  <w:bottom w:val="single" w:sz="4" w:space="0" w:color="auto"/>
                </w:tcBorders>
                <w:vAlign w:val="center"/>
              </w:tcPr>
              <w:p w14:paraId="3C68A03A" w14:textId="02F33DF6" w:rsidR="0063036C" w:rsidRPr="00E44D04" w:rsidRDefault="0063036C" w:rsidP="0063036C">
                <w:pPr>
                  <w:spacing w:line="276" w:lineRule="auto"/>
                  <w:jc w:val="center"/>
                  <w:rPr>
                    <w:rFonts w:ascii="BaWue Sans" w:hAnsi="BaWue Sans" w:cs="Calibri"/>
                    <w:b/>
                    <w:bCs/>
                    <w:sz w:val="22"/>
                  </w:rPr>
                </w:pPr>
                <w:r w:rsidRPr="00E44D04">
                  <w:rPr>
                    <w:rFonts w:ascii="BaWue Sans" w:hAnsi="BaWue Sans" w:cs="Calibri"/>
                    <w:b/>
                    <w:bCs/>
                    <w:sz w:val="22"/>
                  </w:rPr>
                  <w:t>Daten zum Kind</w:t>
                </w:r>
              </w:p>
            </w:tc>
          </w:tr>
        </w:sdtContent>
      </w:sdt>
      <w:sdt>
        <w:sdtPr>
          <w:rPr>
            <w:rFonts w:ascii="BaWue Sans" w:hAnsi="BaWue Sans" w:cs="Calibri"/>
            <w:sz w:val="20"/>
            <w:szCs w:val="20"/>
          </w:rPr>
          <w:id w:val="634923578"/>
          <w:lock w:val="contentLocked"/>
          <w:placeholder>
            <w:docPart w:val="DefaultPlaceholder_-1854013440"/>
          </w:placeholder>
          <w:group/>
        </w:sdtPr>
        <w:sdtEndPr/>
        <w:sdtContent>
          <w:tr w:rsidR="0063036C" w:rsidRPr="00E44D04" w14:paraId="385130F6" w14:textId="77777777" w:rsidTr="00D844C4">
            <w:trPr>
              <w:trHeight w:val="340"/>
            </w:trPr>
            <w:tc>
              <w:tcPr>
                <w:tcW w:w="3014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14:paraId="329069A0" w14:textId="3FB1613F" w:rsidR="0063036C" w:rsidRPr="00E44D04" w:rsidRDefault="0063036C" w:rsidP="005666CC">
                <w:pPr>
                  <w:rPr>
                    <w:rFonts w:ascii="BaWue Sans" w:hAnsi="BaWue Sans" w:cs="Calibri"/>
                    <w:sz w:val="20"/>
                    <w:szCs w:val="20"/>
                  </w:rPr>
                </w:pPr>
                <w:r w:rsidRPr="00E44D04">
                  <w:rPr>
                    <w:rFonts w:ascii="BaWue Sans" w:hAnsi="BaWue Sans" w:cs="Calibri"/>
                    <w:sz w:val="20"/>
                    <w:szCs w:val="20"/>
                  </w:rPr>
                  <w:t>Vorname</w:t>
                </w:r>
              </w:p>
            </w:tc>
            <w:tc>
              <w:tcPr>
                <w:tcW w:w="2835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14:paraId="6930F152" w14:textId="77777777" w:rsidR="0063036C" w:rsidRPr="00E44D04" w:rsidRDefault="0063036C" w:rsidP="005666CC">
                <w:pPr>
                  <w:rPr>
                    <w:rFonts w:ascii="BaWue Sans" w:hAnsi="BaWue Sans" w:cs="Calibri"/>
                    <w:sz w:val="20"/>
                    <w:szCs w:val="20"/>
                  </w:rPr>
                </w:pPr>
                <w:r w:rsidRPr="00E44D04">
                  <w:rPr>
                    <w:rFonts w:ascii="BaWue Sans" w:hAnsi="BaWue Sans" w:cs="Calibri"/>
                    <w:sz w:val="20"/>
                    <w:szCs w:val="20"/>
                  </w:rPr>
                  <w:t>Name</w:t>
                </w:r>
              </w:p>
            </w:tc>
            <w:tc>
              <w:tcPr>
                <w:tcW w:w="3331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14:paraId="15A6BA99" w14:textId="374A7D30" w:rsidR="0063036C" w:rsidRPr="00E44D04" w:rsidRDefault="0063036C" w:rsidP="005666CC">
                <w:pPr>
                  <w:autoSpaceDE w:val="0"/>
                  <w:autoSpaceDN w:val="0"/>
                  <w:adjustRightInd w:val="0"/>
                  <w:rPr>
                    <w:rFonts w:ascii="BaWue Sans" w:hAnsi="BaWue Sans" w:cs="Calibri"/>
                    <w:sz w:val="20"/>
                    <w:szCs w:val="20"/>
                  </w:rPr>
                </w:pPr>
                <w:r w:rsidRPr="00E44D04">
                  <w:rPr>
                    <w:rFonts w:ascii="BaWue Sans" w:hAnsi="BaWue Sans" w:cs="Calibri"/>
                    <w:sz w:val="20"/>
                    <w:szCs w:val="20"/>
                  </w:rPr>
                  <w:t>Straße</w:t>
                </w:r>
              </w:p>
            </w:tc>
          </w:tr>
        </w:sdtContent>
      </w:sdt>
      <w:tr w:rsidR="0063036C" w:rsidRPr="00777CEE" w14:paraId="5DF2789C" w14:textId="77777777" w:rsidTr="00D844C4">
        <w:trPr>
          <w:trHeight w:val="340"/>
        </w:trPr>
        <w:sdt>
          <w:sdtPr>
            <w:rPr>
              <w:rFonts w:ascii="BaWue Sans" w:hAnsi="BaWue Sans" w:cs="Calibri"/>
              <w:sz w:val="22"/>
            </w:rPr>
            <w:id w:val="190448758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014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DD01BBF" w14:textId="6261726D" w:rsidR="0063036C" w:rsidRPr="00777CEE" w:rsidRDefault="0063036C" w:rsidP="005666CC">
                <w:pPr>
                  <w:rPr>
                    <w:rFonts w:ascii="BaWue Sans" w:hAnsi="BaWue Sans" w:cs="Calibri"/>
                    <w:sz w:val="22"/>
                  </w:rPr>
                </w:pPr>
              </w:p>
            </w:tc>
          </w:sdtContent>
        </w:sdt>
        <w:sdt>
          <w:sdtPr>
            <w:rPr>
              <w:rFonts w:ascii="BaWue Sans" w:hAnsi="BaWue Sans" w:cs="Calibri"/>
              <w:sz w:val="22"/>
            </w:rPr>
            <w:id w:val="-46859739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835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3C521B6" w14:textId="7DF10C75" w:rsidR="0063036C" w:rsidRPr="00777CEE" w:rsidRDefault="0063036C" w:rsidP="005666CC">
                <w:pPr>
                  <w:rPr>
                    <w:rFonts w:ascii="BaWue Sans" w:hAnsi="BaWue Sans" w:cs="Calibri"/>
                    <w:sz w:val="22"/>
                  </w:rPr>
                </w:pPr>
              </w:p>
            </w:tc>
          </w:sdtContent>
        </w:sdt>
        <w:sdt>
          <w:sdtPr>
            <w:rPr>
              <w:rFonts w:ascii="BaWue Sans" w:hAnsi="BaWue Sans" w:cs="Calibri"/>
              <w:sz w:val="22"/>
            </w:rPr>
            <w:id w:val="20152656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331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CAB2D37" w14:textId="3459F571" w:rsidR="0063036C" w:rsidRPr="00777CEE" w:rsidRDefault="0063036C" w:rsidP="005666CC">
                <w:pPr>
                  <w:autoSpaceDE w:val="0"/>
                  <w:autoSpaceDN w:val="0"/>
                  <w:adjustRightInd w:val="0"/>
                  <w:rPr>
                    <w:rFonts w:ascii="BaWue Sans" w:hAnsi="BaWue Sans" w:cs="Calibri"/>
                    <w:sz w:val="22"/>
                  </w:rPr>
                </w:pPr>
              </w:p>
            </w:tc>
          </w:sdtContent>
        </w:sdt>
      </w:tr>
      <w:sdt>
        <w:sdtPr>
          <w:rPr>
            <w:rFonts w:ascii="BaWue Sans" w:hAnsi="BaWue Sans" w:cs="Calibri"/>
            <w:sz w:val="20"/>
            <w:szCs w:val="20"/>
          </w:rPr>
          <w:id w:val="-1079516711"/>
          <w:lock w:val="contentLocked"/>
          <w:placeholder>
            <w:docPart w:val="DefaultPlaceholder_-1854013440"/>
          </w:placeholder>
          <w:group/>
        </w:sdtPr>
        <w:sdtEndPr/>
        <w:sdtContent>
          <w:tr w:rsidR="0063036C" w:rsidRPr="00E44D04" w14:paraId="433E6685" w14:textId="77777777" w:rsidTr="00D844C4">
            <w:trPr>
              <w:trHeight w:val="340"/>
            </w:trPr>
            <w:tc>
              <w:tcPr>
                <w:tcW w:w="3014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14:paraId="3A09EC83" w14:textId="46C71DF0" w:rsidR="0063036C" w:rsidRPr="00E44D04" w:rsidRDefault="0063036C" w:rsidP="005666CC">
                <w:pPr>
                  <w:rPr>
                    <w:rFonts w:ascii="BaWue Sans" w:hAnsi="BaWue Sans" w:cs="Calibri"/>
                    <w:sz w:val="20"/>
                    <w:szCs w:val="20"/>
                  </w:rPr>
                </w:pPr>
                <w:r w:rsidRPr="00E44D04">
                  <w:rPr>
                    <w:rFonts w:ascii="BaWue Sans" w:hAnsi="BaWue Sans" w:cs="Calibri"/>
                    <w:sz w:val="20"/>
                    <w:szCs w:val="20"/>
                  </w:rPr>
                  <w:t>Postleitzahl, Ort</w:t>
                </w:r>
              </w:p>
            </w:tc>
            <w:tc>
              <w:tcPr>
                <w:tcW w:w="2835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14:paraId="29C33063" w14:textId="77777777" w:rsidR="0063036C" w:rsidRPr="00E44D04" w:rsidRDefault="0063036C" w:rsidP="005666CC">
                <w:pPr>
                  <w:rPr>
                    <w:rFonts w:ascii="BaWue Sans" w:hAnsi="BaWue Sans" w:cs="Calibri"/>
                    <w:sz w:val="20"/>
                    <w:szCs w:val="20"/>
                  </w:rPr>
                </w:pPr>
                <w:r w:rsidRPr="00E44D04">
                  <w:rPr>
                    <w:rFonts w:ascii="BaWue Sans" w:hAnsi="BaWue Sans" w:cs="Calibri"/>
                    <w:sz w:val="20"/>
                    <w:szCs w:val="20"/>
                  </w:rPr>
                  <w:t>Geburtsdatum</w:t>
                </w:r>
              </w:p>
            </w:tc>
            <w:tc>
              <w:tcPr>
                <w:tcW w:w="3331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14:paraId="402414CA" w14:textId="1C49657D" w:rsidR="0063036C" w:rsidRPr="00E44D04" w:rsidRDefault="0063036C" w:rsidP="005666CC">
                <w:pPr>
                  <w:rPr>
                    <w:rFonts w:ascii="BaWue Sans" w:hAnsi="BaWue Sans" w:cs="Calibri"/>
                    <w:sz w:val="20"/>
                    <w:szCs w:val="20"/>
                  </w:rPr>
                </w:pPr>
                <w:r w:rsidRPr="00E44D04">
                  <w:rPr>
                    <w:rFonts w:ascii="BaWue Sans" w:hAnsi="BaWue Sans" w:cs="Calibri"/>
                    <w:sz w:val="20"/>
                    <w:szCs w:val="20"/>
                  </w:rPr>
                  <w:t>Geburtsort</w:t>
                </w:r>
              </w:p>
            </w:tc>
          </w:tr>
        </w:sdtContent>
      </w:sdt>
      <w:tr w:rsidR="0063036C" w:rsidRPr="00E44D04" w14:paraId="1F744379" w14:textId="77777777" w:rsidTr="00D844C4">
        <w:trPr>
          <w:trHeight w:val="340"/>
        </w:trPr>
        <w:sdt>
          <w:sdtPr>
            <w:rPr>
              <w:rFonts w:ascii="BaWue Sans" w:hAnsi="BaWue Sans" w:cs="Calibri"/>
              <w:sz w:val="20"/>
              <w:szCs w:val="20"/>
            </w:rPr>
            <w:id w:val="-171965794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014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BEFCDB0" w14:textId="23F5064F" w:rsidR="0063036C" w:rsidRPr="00E44D04" w:rsidRDefault="0063036C" w:rsidP="005666CC">
                <w:pPr>
                  <w:rPr>
                    <w:rFonts w:ascii="BaWue Sans" w:hAnsi="BaWue Sans" w:cs="Calibri"/>
                    <w:sz w:val="20"/>
                    <w:szCs w:val="20"/>
                  </w:rPr>
                </w:pPr>
              </w:p>
            </w:tc>
          </w:sdtContent>
        </w:sdt>
        <w:sdt>
          <w:sdtPr>
            <w:rPr>
              <w:rFonts w:ascii="BaWue Sans" w:hAnsi="BaWue Sans" w:cs="Calibri"/>
              <w:sz w:val="20"/>
              <w:szCs w:val="20"/>
            </w:rPr>
            <w:id w:val="-80130249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835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9B2BCD1" w14:textId="7CFFF086" w:rsidR="0063036C" w:rsidRPr="00E44D04" w:rsidRDefault="0063036C" w:rsidP="005666CC">
                <w:pPr>
                  <w:rPr>
                    <w:rFonts w:ascii="BaWue Sans" w:hAnsi="BaWue Sans" w:cs="Calibri"/>
                    <w:sz w:val="20"/>
                    <w:szCs w:val="20"/>
                  </w:rPr>
                </w:pPr>
              </w:p>
            </w:tc>
          </w:sdtContent>
        </w:sdt>
        <w:sdt>
          <w:sdtPr>
            <w:rPr>
              <w:rFonts w:ascii="BaWue Sans" w:hAnsi="BaWue Sans" w:cs="Calibri"/>
              <w:sz w:val="20"/>
              <w:szCs w:val="20"/>
            </w:rPr>
            <w:id w:val="11888630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331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9027CA2" w14:textId="3C787347" w:rsidR="0063036C" w:rsidRPr="00E44D04" w:rsidRDefault="0063036C" w:rsidP="005666CC">
                <w:pPr>
                  <w:rPr>
                    <w:rFonts w:ascii="BaWue Sans" w:hAnsi="BaWue Sans" w:cs="Calibri"/>
                    <w:sz w:val="20"/>
                    <w:szCs w:val="20"/>
                  </w:rPr>
                </w:pPr>
              </w:p>
            </w:tc>
          </w:sdtContent>
        </w:sdt>
      </w:tr>
      <w:sdt>
        <w:sdtPr>
          <w:rPr>
            <w:rFonts w:ascii="BaWue Sans" w:hAnsi="BaWue Sans" w:cs="Calibri"/>
            <w:sz w:val="20"/>
            <w:szCs w:val="20"/>
          </w:rPr>
          <w:id w:val="672686363"/>
          <w:lock w:val="contentLocked"/>
          <w:placeholder>
            <w:docPart w:val="DefaultPlaceholder_-1854013440"/>
          </w:placeholder>
          <w:group/>
        </w:sdtPr>
        <w:sdtEndPr/>
        <w:sdtContent>
          <w:tr w:rsidR="0063036C" w:rsidRPr="00E44D04" w14:paraId="71C7C260" w14:textId="77777777" w:rsidTr="00D844C4">
            <w:trPr>
              <w:trHeight w:val="340"/>
            </w:trPr>
            <w:tc>
              <w:tcPr>
                <w:tcW w:w="3014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14:paraId="4A4D2CA8" w14:textId="1043CC95" w:rsidR="0063036C" w:rsidRPr="00E44D04" w:rsidRDefault="0063036C" w:rsidP="005666CC">
                <w:pPr>
                  <w:rPr>
                    <w:rFonts w:ascii="BaWue Sans" w:hAnsi="BaWue Sans" w:cs="Calibri"/>
                    <w:sz w:val="20"/>
                    <w:szCs w:val="20"/>
                  </w:rPr>
                </w:pPr>
                <w:r w:rsidRPr="00E44D04">
                  <w:rPr>
                    <w:rFonts w:ascii="BaWue Sans" w:hAnsi="BaWue Sans" w:cs="Calibri"/>
                    <w:sz w:val="20"/>
                    <w:szCs w:val="20"/>
                  </w:rPr>
                  <w:t>Geschlecht</w:t>
                </w:r>
              </w:p>
            </w:tc>
            <w:tc>
              <w:tcPr>
                <w:tcW w:w="2835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14:paraId="0DB70F9D" w14:textId="77777777" w:rsidR="0063036C" w:rsidRPr="00E44D04" w:rsidRDefault="0063036C" w:rsidP="005666CC">
                <w:pPr>
                  <w:autoSpaceDE w:val="0"/>
                  <w:autoSpaceDN w:val="0"/>
                  <w:adjustRightInd w:val="0"/>
                  <w:rPr>
                    <w:rFonts w:ascii="BaWue Sans" w:hAnsi="BaWue Sans" w:cs="Calibri"/>
                    <w:sz w:val="20"/>
                    <w:szCs w:val="20"/>
                  </w:rPr>
                </w:pPr>
                <w:r w:rsidRPr="00E44D04">
                  <w:rPr>
                    <w:rFonts w:ascii="BaWue Sans" w:hAnsi="BaWue Sans" w:cs="Calibri"/>
                    <w:sz w:val="20"/>
                    <w:szCs w:val="20"/>
                  </w:rPr>
                  <w:t>Nationalität</w:t>
                </w:r>
              </w:p>
            </w:tc>
            <w:tc>
              <w:tcPr>
                <w:tcW w:w="3331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14:paraId="42DEA0B3" w14:textId="5F530DC3" w:rsidR="0063036C" w:rsidRPr="00E44D04" w:rsidRDefault="0063036C" w:rsidP="005666CC">
                <w:pPr>
                  <w:rPr>
                    <w:rFonts w:ascii="BaWue Sans" w:hAnsi="BaWue Sans" w:cs="Calibri"/>
                    <w:sz w:val="20"/>
                    <w:szCs w:val="20"/>
                  </w:rPr>
                </w:pPr>
                <w:r w:rsidRPr="00E44D04">
                  <w:rPr>
                    <w:rFonts w:ascii="BaWue Sans" w:hAnsi="BaWue Sans" w:cs="Calibri"/>
                    <w:sz w:val="20"/>
                    <w:szCs w:val="20"/>
                  </w:rPr>
                  <w:t>Bekenntnis</w:t>
                </w:r>
              </w:p>
            </w:tc>
          </w:tr>
        </w:sdtContent>
      </w:sdt>
      <w:tr w:rsidR="0063036C" w:rsidRPr="00E44D04" w14:paraId="7F36EE0F" w14:textId="77777777" w:rsidTr="00D844C4">
        <w:trPr>
          <w:trHeight w:val="340"/>
        </w:trPr>
        <w:sdt>
          <w:sdtPr>
            <w:rPr>
              <w:rFonts w:ascii="BaWue Sans" w:hAnsi="BaWue Sans" w:cs="Calibri"/>
              <w:sz w:val="20"/>
              <w:szCs w:val="20"/>
            </w:rPr>
            <w:id w:val="-19616044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014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778C46E" w14:textId="0549E18E" w:rsidR="0063036C" w:rsidRPr="00E44D04" w:rsidRDefault="0063036C" w:rsidP="005666CC">
                <w:pPr>
                  <w:rPr>
                    <w:rFonts w:ascii="BaWue Sans" w:hAnsi="BaWue Sans" w:cs="Calibri"/>
                    <w:sz w:val="20"/>
                    <w:szCs w:val="20"/>
                  </w:rPr>
                </w:pPr>
              </w:p>
            </w:tc>
          </w:sdtContent>
        </w:sdt>
        <w:sdt>
          <w:sdtPr>
            <w:rPr>
              <w:rFonts w:ascii="BaWue Sans" w:hAnsi="BaWue Sans" w:cs="Calibri"/>
              <w:sz w:val="20"/>
              <w:szCs w:val="20"/>
            </w:rPr>
            <w:id w:val="-37015619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835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F1464A4" w14:textId="6C64BEEB" w:rsidR="0063036C" w:rsidRPr="00E44D04" w:rsidRDefault="0063036C" w:rsidP="005666CC">
                <w:pPr>
                  <w:autoSpaceDE w:val="0"/>
                  <w:autoSpaceDN w:val="0"/>
                  <w:adjustRightInd w:val="0"/>
                  <w:rPr>
                    <w:rFonts w:ascii="BaWue Sans" w:hAnsi="BaWue Sans" w:cs="Calibri"/>
                    <w:sz w:val="20"/>
                    <w:szCs w:val="20"/>
                  </w:rPr>
                </w:pPr>
              </w:p>
            </w:tc>
          </w:sdtContent>
        </w:sdt>
        <w:sdt>
          <w:sdtPr>
            <w:rPr>
              <w:rFonts w:ascii="BaWue Sans" w:hAnsi="BaWue Sans" w:cs="Calibri"/>
              <w:sz w:val="20"/>
              <w:szCs w:val="20"/>
            </w:rPr>
            <w:id w:val="-169368555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331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C658F4B" w14:textId="594F1B8D" w:rsidR="0063036C" w:rsidRPr="00E44D04" w:rsidRDefault="0063036C" w:rsidP="005666CC">
                <w:pPr>
                  <w:rPr>
                    <w:rFonts w:ascii="BaWue Sans" w:hAnsi="BaWue Sans" w:cs="Calibri"/>
                    <w:sz w:val="20"/>
                    <w:szCs w:val="20"/>
                  </w:rPr>
                </w:pPr>
              </w:p>
            </w:tc>
          </w:sdtContent>
        </w:sdt>
      </w:tr>
    </w:tbl>
    <w:sdt>
      <w:sdtPr>
        <w:rPr>
          <w:rFonts w:ascii="BaWue Sans" w:hAnsi="BaWue Sans"/>
          <w:sz w:val="22"/>
        </w:rPr>
        <w:id w:val="1243295943"/>
        <w:lock w:val="contentLocked"/>
        <w:placeholder>
          <w:docPart w:val="DefaultPlaceholder_-1854013440"/>
        </w:placeholder>
        <w:showingPlcHdr/>
        <w:group/>
      </w:sdtPr>
      <w:sdtEndPr/>
      <w:sdtContent>
        <w:p w14:paraId="7957B007" w14:textId="043550DD" w:rsidR="0063036C" w:rsidRPr="00D844C4" w:rsidRDefault="00177764" w:rsidP="0063036C">
          <w:pPr>
            <w:rPr>
              <w:rFonts w:ascii="BaWue Sans" w:hAnsi="BaWue Sans"/>
              <w:sz w:val="22"/>
            </w:rPr>
          </w:pPr>
        </w:p>
      </w:sdtContent>
    </w:sdt>
    <w:sdt>
      <w:sdtPr>
        <w:rPr>
          <w:rFonts w:ascii="BaWue Sans" w:hAnsi="BaWue Sans"/>
          <w:b/>
          <w:sz w:val="22"/>
        </w:rPr>
        <w:id w:val="1635828154"/>
        <w:lock w:val="contentLocked"/>
        <w:placeholder>
          <w:docPart w:val="DefaultPlaceholder_-1854013440"/>
        </w:placeholder>
        <w:group/>
      </w:sdtPr>
      <w:sdtEndPr/>
      <w:sdtContent>
        <w:p w14:paraId="3409030A" w14:textId="2272FF7F" w:rsidR="0063036C" w:rsidRDefault="0063036C" w:rsidP="0063036C">
          <w:pPr>
            <w:spacing w:line="276" w:lineRule="auto"/>
            <w:jc w:val="center"/>
            <w:rPr>
              <w:rFonts w:ascii="BaWue Sans" w:hAnsi="BaWue Sans"/>
              <w:b/>
              <w:sz w:val="22"/>
            </w:rPr>
          </w:pPr>
          <w:r w:rsidRPr="00E44D04">
            <w:rPr>
              <w:rFonts w:ascii="BaWue Sans" w:hAnsi="BaWue Sans"/>
              <w:b/>
              <w:sz w:val="22"/>
            </w:rPr>
            <w:t>Daten der Erziehungsberechtigten / Pflegeeltern</w:t>
          </w:r>
        </w:p>
      </w:sdtContent>
    </w:sdt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93"/>
        <w:gridCol w:w="4967"/>
      </w:tblGrid>
      <w:tr w:rsidR="0063036C" w:rsidRPr="00777CEE" w14:paraId="288D1E41" w14:textId="77777777" w:rsidTr="00933751">
        <w:trPr>
          <w:trHeight w:val="454"/>
        </w:trPr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67245" w14:textId="52FE1B3D" w:rsidR="0063036C" w:rsidRPr="00777CEE" w:rsidRDefault="00177764" w:rsidP="005666CC">
            <w:pPr>
              <w:autoSpaceDE w:val="0"/>
              <w:autoSpaceDN w:val="0"/>
              <w:adjustRightInd w:val="0"/>
              <w:rPr>
                <w:rFonts w:ascii="BaWue Sans" w:hAnsi="BaWue Sans" w:cs="Calibri"/>
                <w:b/>
                <w:bCs/>
                <w:sz w:val="22"/>
              </w:rPr>
            </w:pPr>
            <w:sdt>
              <w:sdtPr>
                <w:rPr>
                  <w:rFonts w:ascii="BaWue Sans" w:hAnsi="BaWue Sans" w:cs="Calibri"/>
                  <w:b/>
                  <w:bCs/>
                  <w:sz w:val="22"/>
                </w:rPr>
                <w:id w:val="1364245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004" w:rsidRPr="00236004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sdt>
              <w:sdtPr>
                <w:rPr>
                  <w:rFonts w:ascii="BaWue Sans" w:hAnsi="BaWue Sans" w:cs="Calibri"/>
                  <w:b/>
                  <w:bCs/>
                  <w:sz w:val="22"/>
                </w:rPr>
                <w:id w:val="239134592"/>
                <w:lock w:val="contentLocked"/>
                <w:placeholder>
                  <w:docPart w:val="DefaultPlaceholder_-1854013440"/>
                </w:placeholder>
                <w:group/>
              </w:sdtPr>
              <w:sdtEndPr>
                <w:rPr>
                  <w:b w:val="0"/>
                  <w:bCs w:val="0"/>
                </w:rPr>
              </w:sdtEndPr>
              <w:sdtContent>
                <w:r w:rsidR="0063036C" w:rsidRPr="00777CEE">
                  <w:rPr>
                    <w:rFonts w:ascii="BaWue Sans" w:hAnsi="BaWue Sans" w:cs="Calibri"/>
                    <w:b/>
                    <w:bCs/>
                    <w:sz w:val="22"/>
                  </w:rPr>
                  <w:tab/>
                </w:r>
                <w:r w:rsidR="0063036C" w:rsidRPr="00777CEE">
                  <w:rPr>
                    <w:rFonts w:ascii="BaWue Sans" w:hAnsi="BaWue Sans" w:cs="Calibri"/>
                    <w:sz w:val="22"/>
                  </w:rPr>
                  <w:t>Erziehungsberechtige</w:t>
                </w:r>
              </w:sdtContent>
            </w:sdt>
          </w:p>
        </w:tc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AA086" w14:textId="0E0F49CB" w:rsidR="0063036C" w:rsidRPr="00777CEE" w:rsidRDefault="00177764" w:rsidP="005666CC">
            <w:pPr>
              <w:autoSpaceDE w:val="0"/>
              <w:autoSpaceDN w:val="0"/>
              <w:adjustRightInd w:val="0"/>
              <w:rPr>
                <w:rFonts w:ascii="BaWue Sans" w:hAnsi="BaWue Sans" w:cs="Calibri"/>
                <w:b/>
                <w:bCs/>
                <w:sz w:val="22"/>
              </w:rPr>
            </w:pPr>
            <w:sdt>
              <w:sdtPr>
                <w:rPr>
                  <w:rFonts w:ascii="BaWue Sans" w:hAnsi="BaWue Sans" w:cs="Calibri"/>
                  <w:b/>
                  <w:bCs/>
                  <w:sz w:val="22"/>
                </w:rPr>
                <w:id w:val="-1312010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5169" w:rsidRPr="00E15169">
                  <w:rPr>
                    <w:rFonts w:ascii="MS Gothic" w:eastAsia="MS Gothic" w:hAnsi="MS Gothic" w:cs="Calibri" w:hint="eastAsia"/>
                    <w:sz w:val="22"/>
                  </w:rPr>
                  <w:t>☐</w:t>
                </w:r>
              </w:sdtContent>
            </w:sdt>
            <w:sdt>
              <w:sdtPr>
                <w:rPr>
                  <w:rFonts w:ascii="BaWue Sans" w:hAnsi="BaWue Sans" w:cs="Calibri"/>
                  <w:b/>
                  <w:bCs/>
                  <w:sz w:val="22"/>
                </w:rPr>
                <w:id w:val="-1764602758"/>
                <w:lock w:val="contentLocked"/>
                <w:placeholder>
                  <w:docPart w:val="DefaultPlaceholder_-1854013440"/>
                </w:placeholder>
                <w:group/>
              </w:sdtPr>
              <w:sdtEndPr>
                <w:rPr>
                  <w:b w:val="0"/>
                  <w:bCs w:val="0"/>
                </w:rPr>
              </w:sdtEndPr>
              <w:sdtContent>
                <w:r w:rsidR="0063036C" w:rsidRPr="00777CEE">
                  <w:rPr>
                    <w:rFonts w:ascii="BaWue Sans" w:hAnsi="BaWue Sans" w:cs="Calibri"/>
                    <w:b/>
                    <w:bCs/>
                    <w:sz w:val="22"/>
                  </w:rPr>
                  <w:tab/>
                </w:r>
                <w:r w:rsidR="0063036C" w:rsidRPr="00777CEE">
                  <w:rPr>
                    <w:rFonts w:ascii="BaWue Sans" w:hAnsi="BaWue Sans" w:cs="Calibri"/>
                    <w:sz w:val="22"/>
                  </w:rPr>
                  <w:t>Pflegeeltern</w:t>
                </w:r>
              </w:sdtContent>
            </w:sdt>
          </w:p>
        </w:tc>
      </w:tr>
    </w:tbl>
    <w:sdt>
      <w:sdtPr>
        <w:rPr>
          <w:rFonts w:ascii="BaWue Sans" w:hAnsi="BaWue Sans" w:cs="Calibri"/>
          <w:bCs/>
          <w:sz w:val="10"/>
          <w:szCs w:val="10"/>
        </w:rPr>
        <w:id w:val="2125108990"/>
        <w:lock w:val="contentLocked"/>
        <w:placeholder>
          <w:docPart w:val="DefaultPlaceholder_-1854013440"/>
        </w:placeholder>
        <w:showingPlcHdr/>
        <w:group/>
      </w:sdtPr>
      <w:sdtEndPr/>
      <w:sdtContent>
        <w:p w14:paraId="48CE7AD4" w14:textId="3386A09E" w:rsidR="0063036C" w:rsidRPr="00E44D04" w:rsidRDefault="00177764" w:rsidP="0063036C">
          <w:pPr>
            <w:rPr>
              <w:rFonts w:ascii="BaWue Sans" w:hAnsi="BaWue Sans" w:cs="Calibri"/>
              <w:bCs/>
              <w:sz w:val="10"/>
              <w:szCs w:val="10"/>
            </w:rPr>
          </w:pPr>
        </w:p>
      </w:sdtContent>
    </w:sdt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04"/>
        <w:gridCol w:w="2905"/>
        <w:gridCol w:w="3251"/>
      </w:tblGrid>
      <w:sdt>
        <w:sdtPr>
          <w:rPr>
            <w:rFonts w:ascii="BaWue Sans" w:hAnsi="BaWue Sans" w:cs="Calibri"/>
            <w:sz w:val="20"/>
            <w:szCs w:val="20"/>
          </w:rPr>
          <w:id w:val="620418218"/>
          <w:lock w:val="contentLocked"/>
          <w:placeholder>
            <w:docPart w:val="DefaultPlaceholder_-1854013440"/>
          </w:placeholder>
          <w:group/>
        </w:sdtPr>
        <w:sdtEndPr/>
        <w:sdtContent>
          <w:tr w:rsidR="0063036C" w:rsidRPr="00E44D04" w14:paraId="05E4F47D" w14:textId="77777777" w:rsidTr="00E15169">
            <w:trPr>
              <w:trHeight w:val="340"/>
            </w:trPr>
            <w:tc>
              <w:tcPr>
                <w:tcW w:w="2904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344B0157" w14:textId="1ADFB05B" w:rsidR="0063036C" w:rsidRPr="00E44D04" w:rsidRDefault="0063036C" w:rsidP="005666CC">
                <w:pPr>
                  <w:autoSpaceDE w:val="0"/>
                  <w:autoSpaceDN w:val="0"/>
                  <w:adjustRightInd w:val="0"/>
                  <w:rPr>
                    <w:rFonts w:ascii="BaWue Sans" w:hAnsi="BaWue Sans" w:cs="Calibri"/>
                    <w:sz w:val="20"/>
                    <w:szCs w:val="20"/>
                  </w:rPr>
                </w:pPr>
                <w:r w:rsidRPr="00E44D04">
                  <w:rPr>
                    <w:rFonts w:ascii="BaWue Sans" w:hAnsi="BaWue Sans" w:cs="Calibri"/>
                    <w:sz w:val="20"/>
                    <w:szCs w:val="20"/>
                  </w:rPr>
                  <w:t>Vorname</w:t>
                </w:r>
              </w:p>
            </w:tc>
            <w:tc>
              <w:tcPr>
                <w:tcW w:w="2905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3C7F36C7" w14:textId="77777777" w:rsidR="0063036C" w:rsidRPr="00E44D04" w:rsidRDefault="0063036C" w:rsidP="005666CC">
                <w:pPr>
                  <w:rPr>
                    <w:rFonts w:ascii="BaWue Sans" w:hAnsi="BaWue Sans" w:cs="Calibri"/>
                    <w:sz w:val="20"/>
                    <w:szCs w:val="20"/>
                  </w:rPr>
                </w:pPr>
                <w:r w:rsidRPr="00E44D04">
                  <w:rPr>
                    <w:rFonts w:ascii="BaWue Sans" w:hAnsi="BaWue Sans" w:cs="Calibri"/>
                    <w:sz w:val="20"/>
                    <w:szCs w:val="20"/>
                  </w:rPr>
                  <w:t>Name</w:t>
                </w:r>
              </w:p>
            </w:tc>
            <w:tc>
              <w:tcPr>
                <w:tcW w:w="3251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776557C4" w14:textId="4ECC9E3F" w:rsidR="0063036C" w:rsidRPr="00E44D04" w:rsidRDefault="0063036C" w:rsidP="005666CC">
                <w:pPr>
                  <w:rPr>
                    <w:rFonts w:ascii="BaWue Sans" w:hAnsi="BaWue Sans" w:cs="Calibri"/>
                    <w:sz w:val="20"/>
                    <w:szCs w:val="20"/>
                  </w:rPr>
                </w:pPr>
                <w:r w:rsidRPr="00E44D04">
                  <w:rPr>
                    <w:rFonts w:ascii="BaWue Sans" w:hAnsi="BaWue Sans" w:cs="Calibri"/>
                    <w:sz w:val="20"/>
                    <w:szCs w:val="20"/>
                  </w:rPr>
                  <w:t>Straße</w:t>
                </w:r>
              </w:p>
            </w:tc>
          </w:tr>
        </w:sdtContent>
      </w:sdt>
      <w:tr w:rsidR="0063036C" w:rsidRPr="00E44D04" w14:paraId="46621F74" w14:textId="77777777" w:rsidTr="00E15169">
        <w:trPr>
          <w:trHeight w:val="340"/>
        </w:trPr>
        <w:sdt>
          <w:sdtPr>
            <w:rPr>
              <w:rFonts w:ascii="BaWue Sans" w:hAnsi="BaWue Sans" w:cs="Calibri"/>
              <w:sz w:val="20"/>
              <w:szCs w:val="20"/>
            </w:rPr>
            <w:id w:val="-99727003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904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B8423AC" w14:textId="6DEE4E36" w:rsidR="0063036C" w:rsidRPr="00E44D04" w:rsidRDefault="0063036C" w:rsidP="005666CC">
                <w:pPr>
                  <w:autoSpaceDE w:val="0"/>
                  <w:autoSpaceDN w:val="0"/>
                  <w:adjustRightInd w:val="0"/>
                  <w:rPr>
                    <w:rFonts w:ascii="BaWue Sans" w:hAnsi="BaWue Sans" w:cs="Calibri"/>
                    <w:sz w:val="20"/>
                    <w:szCs w:val="20"/>
                  </w:rPr>
                </w:pPr>
              </w:p>
            </w:tc>
          </w:sdtContent>
        </w:sdt>
        <w:sdt>
          <w:sdtPr>
            <w:rPr>
              <w:rFonts w:ascii="BaWue Sans" w:hAnsi="BaWue Sans" w:cs="Calibri"/>
              <w:sz w:val="20"/>
              <w:szCs w:val="20"/>
            </w:rPr>
            <w:id w:val="194596683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905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759432B" w14:textId="169E4441" w:rsidR="0063036C" w:rsidRPr="00E44D04" w:rsidRDefault="0063036C" w:rsidP="005666CC">
                <w:pPr>
                  <w:rPr>
                    <w:rFonts w:ascii="BaWue Sans" w:hAnsi="BaWue Sans" w:cs="Calibri"/>
                    <w:sz w:val="20"/>
                    <w:szCs w:val="20"/>
                  </w:rPr>
                </w:pPr>
              </w:p>
            </w:tc>
          </w:sdtContent>
        </w:sdt>
        <w:sdt>
          <w:sdtPr>
            <w:rPr>
              <w:rFonts w:ascii="BaWue Sans" w:hAnsi="BaWue Sans" w:cs="Calibri"/>
              <w:sz w:val="20"/>
              <w:szCs w:val="20"/>
            </w:rPr>
            <w:id w:val="-13949607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251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6729F9E" w14:textId="05EB2946" w:rsidR="0063036C" w:rsidRPr="00E44D04" w:rsidRDefault="0063036C" w:rsidP="005666CC">
                <w:pPr>
                  <w:rPr>
                    <w:rFonts w:ascii="BaWue Sans" w:hAnsi="BaWue Sans" w:cs="Calibri"/>
                    <w:sz w:val="20"/>
                    <w:szCs w:val="20"/>
                  </w:rPr>
                </w:pPr>
              </w:p>
            </w:tc>
          </w:sdtContent>
        </w:sdt>
      </w:tr>
      <w:sdt>
        <w:sdtPr>
          <w:rPr>
            <w:rFonts w:ascii="BaWue Sans" w:hAnsi="BaWue Sans" w:cs="Calibri"/>
            <w:sz w:val="20"/>
            <w:szCs w:val="20"/>
          </w:rPr>
          <w:id w:val="-447850236"/>
          <w:lock w:val="contentLocked"/>
          <w:placeholder>
            <w:docPart w:val="DefaultPlaceholder_-1854013440"/>
          </w:placeholder>
          <w:group/>
        </w:sdtPr>
        <w:sdtEndPr/>
        <w:sdtContent>
          <w:tr w:rsidR="0063036C" w:rsidRPr="00E44D04" w14:paraId="77D115CD" w14:textId="77777777" w:rsidTr="00E15169">
            <w:trPr>
              <w:trHeight w:val="340"/>
            </w:trPr>
            <w:tc>
              <w:tcPr>
                <w:tcW w:w="2904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3D5D81AD" w14:textId="542A37B4" w:rsidR="0063036C" w:rsidRPr="00E44D04" w:rsidRDefault="0063036C" w:rsidP="005666CC">
                <w:pPr>
                  <w:autoSpaceDE w:val="0"/>
                  <w:autoSpaceDN w:val="0"/>
                  <w:adjustRightInd w:val="0"/>
                  <w:rPr>
                    <w:rFonts w:ascii="BaWue Sans" w:hAnsi="BaWue Sans" w:cs="Calibri"/>
                    <w:sz w:val="20"/>
                    <w:szCs w:val="20"/>
                  </w:rPr>
                </w:pPr>
                <w:r w:rsidRPr="00E44D04">
                  <w:rPr>
                    <w:rFonts w:ascii="BaWue Sans" w:hAnsi="BaWue Sans" w:cs="Calibri"/>
                    <w:sz w:val="20"/>
                    <w:szCs w:val="20"/>
                  </w:rPr>
                  <w:t>Postleitzahl, Ort</w:t>
                </w:r>
              </w:p>
            </w:tc>
            <w:tc>
              <w:tcPr>
                <w:tcW w:w="2905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4744B033" w14:textId="77777777" w:rsidR="0063036C" w:rsidRPr="00E44D04" w:rsidRDefault="0063036C" w:rsidP="005666CC">
                <w:pPr>
                  <w:rPr>
                    <w:rFonts w:ascii="BaWue Sans" w:hAnsi="BaWue Sans" w:cs="Calibri"/>
                    <w:sz w:val="20"/>
                    <w:szCs w:val="20"/>
                  </w:rPr>
                </w:pPr>
                <w:r w:rsidRPr="00E44D04">
                  <w:rPr>
                    <w:rFonts w:ascii="BaWue Sans" w:hAnsi="BaWue Sans" w:cs="Calibri"/>
                    <w:sz w:val="20"/>
                    <w:szCs w:val="20"/>
                  </w:rPr>
                  <w:t>Telefon</w:t>
                </w:r>
              </w:p>
            </w:tc>
            <w:tc>
              <w:tcPr>
                <w:tcW w:w="3251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31287303" w14:textId="6F6D6E37" w:rsidR="0063036C" w:rsidRPr="00E44D04" w:rsidRDefault="0063036C" w:rsidP="005666CC">
                <w:pPr>
                  <w:rPr>
                    <w:rFonts w:ascii="BaWue Sans" w:hAnsi="BaWue Sans" w:cs="Calibri"/>
                    <w:sz w:val="20"/>
                    <w:szCs w:val="20"/>
                  </w:rPr>
                </w:pPr>
                <w:r w:rsidRPr="00E44D04">
                  <w:rPr>
                    <w:rFonts w:ascii="BaWue Sans" w:hAnsi="BaWue Sans" w:cs="Calibri"/>
                    <w:sz w:val="20"/>
                    <w:szCs w:val="20"/>
                  </w:rPr>
                  <w:t>E-Mail</w:t>
                </w:r>
              </w:p>
            </w:tc>
          </w:tr>
        </w:sdtContent>
      </w:sdt>
      <w:tr w:rsidR="0063036C" w:rsidRPr="00E44D04" w14:paraId="69C5C81E" w14:textId="77777777" w:rsidTr="00E15169">
        <w:trPr>
          <w:trHeight w:val="340"/>
        </w:trPr>
        <w:sdt>
          <w:sdtPr>
            <w:rPr>
              <w:rFonts w:ascii="BaWue Sans" w:hAnsi="BaWue Sans" w:cs="Calibri"/>
              <w:sz w:val="20"/>
              <w:szCs w:val="20"/>
            </w:rPr>
            <w:id w:val="-73485059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904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B3E3FE7" w14:textId="2DD2BA6F" w:rsidR="0063036C" w:rsidRPr="00E44D04" w:rsidRDefault="0063036C" w:rsidP="005666CC">
                <w:pPr>
                  <w:autoSpaceDE w:val="0"/>
                  <w:autoSpaceDN w:val="0"/>
                  <w:adjustRightInd w:val="0"/>
                  <w:rPr>
                    <w:rFonts w:ascii="BaWue Sans" w:hAnsi="BaWue Sans" w:cs="Calibri"/>
                    <w:sz w:val="20"/>
                    <w:szCs w:val="20"/>
                  </w:rPr>
                </w:pPr>
              </w:p>
            </w:tc>
          </w:sdtContent>
        </w:sdt>
        <w:sdt>
          <w:sdtPr>
            <w:rPr>
              <w:rFonts w:ascii="BaWue Sans" w:hAnsi="BaWue Sans" w:cs="Calibri"/>
              <w:sz w:val="20"/>
              <w:szCs w:val="20"/>
            </w:rPr>
            <w:id w:val="149352474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905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E264016" w14:textId="51B58141" w:rsidR="0063036C" w:rsidRPr="00E44D04" w:rsidRDefault="0063036C" w:rsidP="005666CC">
                <w:pPr>
                  <w:rPr>
                    <w:rFonts w:ascii="BaWue Sans" w:hAnsi="BaWue Sans" w:cs="Calibri"/>
                    <w:sz w:val="20"/>
                    <w:szCs w:val="20"/>
                  </w:rPr>
                </w:pPr>
              </w:p>
            </w:tc>
          </w:sdtContent>
        </w:sdt>
        <w:sdt>
          <w:sdtPr>
            <w:rPr>
              <w:rFonts w:ascii="BaWue Sans" w:hAnsi="BaWue Sans" w:cs="Calibri"/>
              <w:sz w:val="20"/>
              <w:szCs w:val="20"/>
            </w:rPr>
            <w:id w:val="148372869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251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C754430" w14:textId="0CF5EE14" w:rsidR="0063036C" w:rsidRPr="00E44D04" w:rsidRDefault="0063036C" w:rsidP="005666CC">
                <w:pPr>
                  <w:rPr>
                    <w:rFonts w:ascii="BaWue Sans" w:hAnsi="BaWue Sans" w:cs="Calibri"/>
                    <w:sz w:val="20"/>
                    <w:szCs w:val="20"/>
                  </w:rPr>
                </w:pPr>
              </w:p>
            </w:tc>
          </w:sdtContent>
        </w:sdt>
      </w:tr>
      <w:tr w:rsidR="0063036C" w:rsidRPr="00E44D04" w14:paraId="508A9E68" w14:textId="77777777" w:rsidTr="00E15169">
        <w:trPr>
          <w:trHeight w:hRule="exact" w:val="113"/>
        </w:trPr>
        <w:tc>
          <w:tcPr>
            <w:tcW w:w="29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9B0947" w14:textId="77777777" w:rsidR="0063036C" w:rsidRPr="00E44D04" w:rsidRDefault="0063036C" w:rsidP="005666CC">
            <w:pPr>
              <w:autoSpaceDE w:val="0"/>
              <w:autoSpaceDN w:val="0"/>
              <w:adjustRightInd w:val="0"/>
              <w:rPr>
                <w:rFonts w:ascii="BaWue Sans" w:hAnsi="BaWue Sans" w:cs="Calibri"/>
                <w:sz w:val="20"/>
                <w:szCs w:val="20"/>
              </w:rPr>
            </w:pPr>
          </w:p>
        </w:tc>
        <w:tc>
          <w:tcPr>
            <w:tcW w:w="29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BFD597" w14:textId="77777777" w:rsidR="0063036C" w:rsidRPr="00E44D04" w:rsidRDefault="0063036C" w:rsidP="005666CC">
            <w:pPr>
              <w:rPr>
                <w:rFonts w:ascii="BaWue Sans" w:hAnsi="BaWue Sans" w:cs="Calibri"/>
                <w:sz w:val="20"/>
                <w:szCs w:val="20"/>
              </w:rPr>
            </w:pPr>
          </w:p>
        </w:tc>
        <w:tc>
          <w:tcPr>
            <w:tcW w:w="32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71D1CE" w14:textId="77777777" w:rsidR="0063036C" w:rsidRPr="00E44D04" w:rsidRDefault="0063036C" w:rsidP="005666CC">
            <w:pPr>
              <w:autoSpaceDE w:val="0"/>
              <w:autoSpaceDN w:val="0"/>
              <w:adjustRightInd w:val="0"/>
              <w:rPr>
                <w:rFonts w:ascii="BaWue Sans" w:hAnsi="BaWue Sans" w:cs="Calibri"/>
                <w:sz w:val="20"/>
                <w:szCs w:val="20"/>
              </w:rPr>
            </w:pPr>
          </w:p>
        </w:tc>
      </w:tr>
      <w:sdt>
        <w:sdtPr>
          <w:rPr>
            <w:rFonts w:ascii="BaWue Sans" w:hAnsi="BaWue Sans" w:cs="Calibri"/>
            <w:sz w:val="20"/>
            <w:szCs w:val="20"/>
          </w:rPr>
          <w:id w:val="-470128767"/>
          <w:lock w:val="contentLocked"/>
          <w:placeholder>
            <w:docPart w:val="DefaultPlaceholder_-1854013440"/>
          </w:placeholder>
          <w:group/>
        </w:sdtPr>
        <w:sdtEndPr/>
        <w:sdtContent>
          <w:tr w:rsidR="0063036C" w:rsidRPr="00E44D04" w14:paraId="6B5C9124" w14:textId="77777777" w:rsidTr="00E15169">
            <w:trPr>
              <w:trHeight w:val="340"/>
            </w:trPr>
            <w:tc>
              <w:tcPr>
                <w:tcW w:w="2904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70EBDC10" w14:textId="1425320D" w:rsidR="0063036C" w:rsidRPr="00E44D04" w:rsidRDefault="0063036C" w:rsidP="005666CC">
                <w:pPr>
                  <w:autoSpaceDE w:val="0"/>
                  <w:autoSpaceDN w:val="0"/>
                  <w:adjustRightInd w:val="0"/>
                  <w:rPr>
                    <w:rFonts w:ascii="BaWue Sans" w:hAnsi="BaWue Sans" w:cs="Calibri"/>
                    <w:sz w:val="20"/>
                    <w:szCs w:val="20"/>
                  </w:rPr>
                </w:pPr>
                <w:r w:rsidRPr="00E44D04">
                  <w:rPr>
                    <w:rFonts w:ascii="BaWue Sans" w:hAnsi="BaWue Sans" w:cs="Calibri"/>
                    <w:sz w:val="20"/>
                    <w:szCs w:val="20"/>
                  </w:rPr>
                  <w:t>Vorname</w:t>
                </w:r>
              </w:p>
            </w:tc>
            <w:tc>
              <w:tcPr>
                <w:tcW w:w="2905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23663B50" w14:textId="77777777" w:rsidR="0063036C" w:rsidRPr="00E44D04" w:rsidRDefault="0063036C" w:rsidP="005666CC">
                <w:pPr>
                  <w:rPr>
                    <w:rFonts w:ascii="BaWue Sans" w:hAnsi="BaWue Sans" w:cs="Calibri"/>
                    <w:sz w:val="20"/>
                    <w:szCs w:val="20"/>
                  </w:rPr>
                </w:pPr>
                <w:r w:rsidRPr="00E44D04">
                  <w:rPr>
                    <w:rFonts w:ascii="BaWue Sans" w:hAnsi="BaWue Sans" w:cs="Calibri"/>
                    <w:sz w:val="20"/>
                    <w:szCs w:val="20"/>
                  </w:rPr>
                  <w:t>Name</w:t>
                </w:r>
              </w:p>
            </w:tc>
            <w:tc>
              <w:tcPr>
                <w:tcW w:w="3251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23FE3C50" w14:textId="51BB291E" w:rsidR="0063036C" w:rsidRPr="00E44D04" w:rsidRDefault="0063036C" w:rsidP="005666CC">
                <w:pPr>
                  <w:rPr>
                    <w:rFonts w:ascii="BaWue Sans" w:hAnsi="BaWue Sans" w:cs="Calibri"/>
                    <w:sz w:val="20"/>
                    <w:szCs w:val="20"/>
                  </w:rPr>
                </w:pPr>
                <w:r w:rsidRPr="00E44D04">
                  <w:rPr>
                    <w:rFonts w:ascii="BaWue Sans" w:hAnsi="BaWue Sans" w:cs="Calibri"/>
                    <w:sz w:val="20"/>
                    <w:szCs w:val="20"/>
                  </w:rPr>
                  <w:t>Straße</w:t>
                </w:r>
              </w:p>
            </w:tc>
          </w:tr>
        </w:sdtContent>
      </w:sdt>
      <w:tr w:rsidR="0063036C" w:rsidRPr="00E44D04" w14:paraId="503F45BA" w14:textId="77777777" w:rsidTr="00E15169">
        <w:trPr>
          <w:trHeight w:val="340"/>
        </w:trPr>
        <w:sdt>
          <w:sdtPr>
            <w:rPr>
              <w:rFonts w:ascii="BaWue Sans" w:hAnsi="BaWue Sans" w:cs="Calibri"/>
              <w:sz w:val="20"/>
              <w:szCs w:val="20"/>
            </w:rPr>
            <w:id w:val="142739022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904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939083D" w14:textId="47354DAA" w:rsidR="0063036C" w:rsidRPr="00E44D04" w:rsidRDefault="0063036C" w:rsidP="005666CC">
                <w:pPr>
                  <w:autoSpaceDE w:val="0"/>
                  <w:autoSpaceDN w:val="0"/>
                  <w:adjustRightInd w:val="0"/>
                  <w:rPr>
                    <w:rFonts w:ascii="BaWue Sans" w:hAnsi="BaWue Sans" w:cs="Calibri"/>
                    <w:sz w:val="20"/>
                    <w:szCs w:val="20"/>
                  </w:rPr>
                </w:pPr>
              </w:p>
            </w:tc>
          </w:sdtContent>
        </w:sdt>
        <w:sdt>
          <w:sdtPr>
            <w:rPr>
              <w:rFonts w:ascii="BaWue Sans" w:hAnsi="BaWue Sans" w:cs="Calibri"/>
              <w:sz w:val="20"/>
              <w:szCs w:val="20"/>
            </w:rPr>
            <w:id w:val="-1331060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905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BFDF73B" w14:textId="1A1D86C7" w:rsidR="0063036C" w:rsidRPr="00E44D04" w:rsidRDefault="0063036C" w:rsidP="005666CC">
                <w:pPr>
                  <w:rPr>
                    <w:rFonts w:ascii="BaWue Sans" w:hAnsi="BaWue Sans" w:cs="Calibri"/>
                    <w:sz w:val="20"/>
                    <w:szCs w:val="20"/>
                  </w:rPr>
                </w:pPr>
              </w:p>
            </w:tc>
          </w:sdtContent>
        </w:sdt>
        <w:sdt>
          <w:sdtPr>
            <w:rPr>
              <w:rFonts w:ascii="BaWue Sans" w:hAnsi="BaWue Sans" w:cs="Calibri"/>
              <w:sz w:val="20"/>
              <w:szCs w:val="20"/>
            </w:rPr>
            <w:id w:val="-53180325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251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90281ED" w14:textId="44A60FB4" w:rsidR="0063036C" w:rsidRPr="00E44D04" w:rsidRDefault="0063036C" w:rsidP="005666CC">
                <w:pPr>
                  <w:rPr>
                    <w:rFonts w:ascii="BaWue Sans" w:hAnsi="BaWue Sans" w:cs="Calibri"/>
                    <w:sz w:val="20"/>
                    <w:szCs w:val="20"/>
                  </w:rPr>
                </w:pPr>
              </w:p>
            </w:tc>
          </w:sdtContent>
        </w:sdt>
      </w:tr>
      <w:sdt>
        <w:sdtPr>
          <w:rPr>
            <w:rFonts w:ascii="BaWue Sans" w:hAnsi="BaWue Sans" w:cs="Calibri"/>
            <w:sz w:val="20"/>
            <w:szCs w:val="20"/>
          </w:rPr>
          <w:id w:val="-273472460"/>
          <w:lock w:val="contentLocked"/>
          <w:placeholder>
            <w:docPart w:val="DefaultPlaceholder_-1854013440"/>
          </w:placeholder>
          <w:group/>
        </w:sdtPr>
        <w:sdtEndPr/>
        <w:sdtContent>
          <w:tr w:rsidR="0063036C" w:rsidRPr="00E44D04" w14:paraId="252321C6" w14:textId="77777777" w:rsidTr="00E15169">
            <w:trPr>
              <w:trHeight w:val="340"/>
            </w:trPr>
            <w:tc>
              <w:tcPr>
                <w:tcW w:w="2904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2662C83D" w14:textId="15584EF9" w:rsidR="0063036C" w:rsidRPr="00E44D04" w:rsidRDefault="0063036C" w:rsidP="005666CC">
                <w:pPr>
                  <w:autoSpaceDE w:val="0"/>
                  <w:autoSpaceDN w:val="0"/>
                  <w:adjustRightInd w:val="0"/>
                  <w:rPr>
                    <w:rFonts w:ascii="BaWue Sans" w:hAnsi="BaWue Sans" w:cs="Calibri"/>
                    <w:sz w:val="20"/>
                    <w:szCs w:val="20"/>
                  </w:rPr>
                </w:pPr>
                <w:r w:rsidRPr="00E44D04">
                  <w:rPr>
                    <w:rFonts w:ascii="BaWue Sans" w:hAnsi="BaWue Sans" w:cs="Calibri"/>
                    <w:sz w:val="20"/>
                    <w:szCs w:val="20"/>
                  </w:rPr>
                  <w:t>Postleitzahl, Ort</w:t>
                </w:r>
              </w:p>
            </w:tc>
            <w:tc>
              <w:tcPr>
                <w:tcW w:w="2905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36A89391" w14:textId="77777777" w:rsidR="0063036C" w:rsidRPr="00E44D04" w:rsidRDefault="0063036C" w:rsidP="005666CC">
                <w:pPr>
                  <w:rPr>
                    <w:rFonts w:ascii="BaWue Sans" w:hAnsi="BaWue Sans" w:cs="Calibri"/>
                    <w:sz w:val="20"/>
                    <w:szCs w:val="20"/>
                  </w:rPr>
                </w:pPr>
                <w:r w:rsidRPr="00E44D04">
                  <w:rPr>
                    <w:rFonts w:ascii="BaWue Sans" w:hAnsi="BaWue Sans" w:cs="Calibri"/>
                    <w:sz w:val="20"/>
                    <w:szCs w:val="20"/>
                  </w:rPr>
                  <w:t>Telefon</w:t>
                </w:r>
              </w:p>
            </w:tc>
            <w:tc>
              <w:tcPr>
                <w:tcW w:w="3251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7C31FF7C" w14:textId="24817453" w:rsidR="0063036C" w:rsidRPr="00E44D04" w:rsidRDefault="0063036C" w:rsidP="005666CC">
                <w:pPr>
                  <w:rPr>
                    <w:rFonts w:ascii="BaWue Sans" w:hAnsi="BaWue Sans" w:cs="Calibri"/>
                    <w:sz w:val="20"/>
                    <w:szCs w:val="20"/>
                  </w:rPr>
                </w:pPr>
                <w:r w:rsidRPr="00E44D04">
                  <w:rPr>
                    <w:rFonts w:ascii="BaWue Sans" w:hAnsi="BaWue Sans" w:cs="Calibri"/>
                    <w:sz w:val="20"/>
                    <w:szCs w:val="20"/>
                  </w:rPr>
                  <w:t>E-Mail</w:t>
                </w:r>
              </w:p>
            </w:tc>
          </w:tr>
        </w:sdtContent>
      </w:sdt>
      <w:tr w:rsidR="0063036C" w:rsidRPr="00E44D04" w14:paraId="0486E888" w14:textId="77777777" w:rsidTr="00E15169">
        <w:trPr>
          <w:trHeight w:val="340"/>
        </w:trPr>
        <w:sdt>
          <w:sdtPr>
            <w:rPr>
              <w:rFonts w:ascii="BaWue Sans" w:hAnsi="BaWue Sans" w:cs="Calibri"/>
              <w:sz w:val="22"/>
            </w:rPr>
            <w:id w:val="-119845533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904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FD367CB" w14:textId="24C68199" w:rsidR="0063036C" w:rsidRPr="00E44D04" w:rsidRDefault="0063036C" w:rsidP="005666CC">
                <w:pPr>
                  <w:autoSpaceDE w:val="0"/>
                  <w:autoSpaceDN w:val="0"/>
                  <w:adjustRightInd w:val="0"/>
                  <w:rPr>
                    <w:rFonts w:ascii="BaWue Sans" w:hAnsi="BaWue Sans" w:cs="Calibri"/>
                    <w:sz w:val="22"/>
                  </w:rPr>
                </w:pPr>
              </w:p>
            </w:tc>
          </w:sdtContent>
        </w:sdt>
        <w:sdt>
          <w:sdtPr>
            <w:rPr>
              <w:rFonts w:ascii="BaWue Sans" w:hAnsi="BaWue Sans" w:cs="Calibri"/>
              <w:sz w:val="22"/>
            </w:rPr>
            <w:id w:val="130742873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905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C41BFCB" w14:textId="1F4159F3" w:rsidR="0063036C" w:rsidRPr="00E44D04" w:rsidRDefault="0063036C" w:rsidP="005666CC">
                <w:pPr>
                  <w:rPr>
                    <w:rFonts w:ascii="BaWue Sans" w:hAnsi="BaWue Sans" w:cs="Calibri"/>
                    <w:sz w:val="22"/>
                  </w:rPr>
                </w:pPr>
              </w:p>
            </w:tc>
          </w:sdtContent>
        </w:sdt>
        <w:sdt>
          <w:sdtPr>
            <w:rPr>
              <w:rFonts w:ascii="BaWue Sans" w:hAnsi="BaWue Sans" w:cs="Calibri"/>
              <w:sz w:val="22"/>
            </w:rPr>
            <w:id w:val="-12639719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251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167C1EA" w14:textId="2F6F0DB4" w:rsidR="0063036C" w:rsidRPr="00E44D04" w:rsidRDefault="0063036C" w:rsidP="005666CC">
                <w:pPr>
                  <w:rPr>
                    <w:rFonts w:ascii="BaWue Sans" w:hAnsi="BaWue Sans" w:cs="Calibri"/>
                    <w:sz w:val="22"/>
                  </w:rPr>
                </w:pPr>
              </w:p>
            </w:tc>
          </w:sdtContent>
        </w:sdt>
      </w:tr>
    </w:tbl>
    <w:sdt>
      <w:sdtPr>
        <w:rPr>
          <w:rFonts w:ascii="BaWue Sans" w:hAnsi="BaWue Sans"/>
          <w:sz w:val="36"/>
          <w:szCs w:val="36"/>
        </w:rPr>
        <w:id w:val="-1506430067"/>
        <w:lock w:val="contentLocked"/>
        <w:placeholder>
          <w:docPart w:val="DefaultPlaceholder_-1854013440"/>
        </w:placeholder>
        <w:group/>
      </w:sdtPr>
      <w:sdtEndPr/>
      <w:sdtContent>
        <w:p w14:paraId="46935790" w14:textId="44A44D14" w:rsidR="00933751" w:rsidRDefault="00933751">
          <w:pPr>
            <w:spacing w:line="276" w:lineRule="auto"/>
            <w:rPr>
              <w:rFonts w:ascii="BaWue Sans" w:hAnsi="BaWue Sans"/>
              <w:sz w:val="36"/>
              <w:szCs w:val="36"/>
            </w:rPr>
          </w:pPr>
          <w:r>
            <w:rPr>
              <w:rFonts w:ascii="BaWue Sans" w:hAnsi="BaWue Sans"/>
              <w:sz w:val="36"/>
              <w:szCs w:val="36"/>
            </w:rPr>
            <w:br w:type="page"/>
          </w:r>
        </w:p>
      </w:sdtContent>
    </w:sdt>
    <w:sdt>
      <w:sdtPr>
        <w:rPr>
          <w:rFonts w:ascii="BaWue Sans" w:hAnsi="BaWue Sans"/>
          <w:sz w:val="36"/>
          <w:szCs w:val="36"/>
        </w:rPr>
        <w:id w:val="-116372197"/>
        <w:lock w:val="contentLocked"/>
        <w:placeholder>
          <w:docPart w:val="A54F96799E254C968812A9A2687B963A"/>
        </w:placeholder>
        <w:showingPlcHdr/>
        <w:group/>
      </w:sdtPr>
      <w:sdtEndPr/>
      <w:sdtContent>
        <w:p w14:paraId="1D931074" w14:textId="4160C508" w:rsidR="0063036C" w:rsidRDefault="00177764">
          <w:pPr>
            <w:spacing w:line="276" w:lineRule="auto"/>
            <w:rPr>
              <w:rFonts w:ascii="BaWue Sans" w:hAnsi="BaWue Sans"/>
              <w:sz w:val="36"/>
              <w:szCs w:val="36"/>
            </w:rPr>
          </w:pPr>
        </w:p>
      </w:sdtContent>
    </w:sdt>
    <w:sdt>
      <w:sdtPr>
        <w:rPr>
          <w:rFonts w:ascii="BaWue Sans" w:hAnsi="BaWue Sans" w:cs="Calibri"/>
          <w:b/>
          <w:bCs/>
          <w:sz w:val="22"/>
        </w:rPr>
        <w:id w:val="1882049227"/>
        <w:lock w:val="contentLocked"/>
        <w:placeholder>
          <w:docPart w:val="DefaultPlaceholder_-1854013440"/>
        </w:placeholder>
        <w:group/>
      </w:sdtPr>
      <w:sdtEndPr/>
      <w:sdtContent>
        <w:p w14:paraId="2DEB0443" w14:textId="08CCE918" w:rsidR="0063036C" w:rsidRPr="00E44D04" w:rsidRDefault="0063036C" w:rsidP="0063036C">
          <w:pPr>
            <w:spacing w:line="276" w:lineRule="auto"/>
            <w:jc w:val="center"/>
            <w:rPr>
              <w:rFonts w:ascii="BaWue Sans" w:hAnsi="BaWue Sans" w:cs="Calibri"/>
              <w:b/>
              <w:bCs/>
              <w:sz w:val="22"/>
            </w:rPr>
          </w:pPr>
          <w:r>
            <w:rPr>
              <w:rFonts w:ascii="BaWue Sans" w:hAnsi="BaWue Sans" w:cs="Calibri"/>
              <w:b/>
              <w:bCs/>
              <w:sz w:val="22"/>
            </w:rPr>
            <w:t>D</w:t>
          </w:r>
          <w:r w:rsidRPr="00E44D04">
            <w:rPr>
              <w:rFonts w:ascii="BaWue Sans" w:hAnsi="BaWue Sans" w:cs="Calibri"/>
              <w:b/>
              <w:bCs/>
              <w:sz w:val="22"/>
            </w:rPr>
            <w:t>erzeit besuchte Einrichtung</w:t>
          </w:r>
        </w:p>
      </w:sdtContent>
    </w:sdt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4666"/>
      </w:tblGrid>
      <w:tr w:rsidR="0063036C" w:rsidRPr="00E44D04" w14:paraId="2D4D4A9E" w14:textId="77777777" w:rsidTr="009D58A3">
        <w:trPr>
          <w:trHeight w:val="454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BaWue Sans" w:hAnsi="BaWue Sans" w:cs="Calibri"/>
                <w:sz w:val="22"/>
              </w:rPr>
              <w:id w:val="1581250765"/>
              <w:lock w:val="contentLocked"/>
              <w:placeholder>
                <w:docPart w:val="DefaultPlaceholder_-1854013440"/>
              </w:placeholder>
              <w:group/>
            </w:sdtPr>
            <w:sdtEndPr/>
            <w:sdtContent>
              <w:p w14:paraId="2C0F5B2D" w14:textId="08FEB986" w:rsidR="0063036C" w:rsidRPr="00E44D04" w:rsidRDefault="0063036C" w:rsidP="005666CC">
                <w:pPr>
                  <w:autoSpaceDE w:val="0"/>
                  <w:autoSpaceDN w:val="0"/>
                  <w:adjustRightInd w:val="0"/>
                  <w:rPr>
                    <w:rFonts w:ascii="BaWue Sans" w:hAnsi="BaWue Sans" w:cs="Calibri"/>
                    <w:sz w:val="22"/>
                  </w:rPr>
                </w:pPr>
                <w:r w:rsidRPr="00E44D04">
                  <w:rPr>
                    <w:rFonts w:ascii="BaWue Sans" w:hAnsi="BaWue Sans" w:cs="Calibri"/>
                    <w:sz w:val="22"/>
                  </w:rPr>
                  <w:t>Name der derzeit besuchten Einrichtung:</w:t>
                </w:r>
              </w:p>
            </w:sdtContent>
          </w:sdt>
        </w:tc>
        <w:sdt>
          <w:sdtPr>
            <w:rPr>
              <w:rFonts w:ascii="BaWue Sans" w:hAnsi="BaWue Sans" w:cs="Calibri"/>
              <w:sz w:val="22"/>
            </w:rPr>
            <w:id w:val="-69492280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6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429A935" w14:textId="4F6F7188" w:rsidR="0063036C" w:rsidRPr="00E44D04" w:rsidRDefault="0063036C" w:rsidP="005666CC">
                <w:pPr>
                  <w:rPr>
                    <w:rFonts w:ascii="BaWue Sans" w:hAnsi="BaWue Sans" w:cs="Calibri"/>
                    <w:sz w:val="22"/>
                  </w:rPr>
                </w:pPr>
              </w:p>
            </w:tc>
          </w:sdtContent>
        </w:sdt>
      </w:tr>
      <w:tr w:rsidR="0063036C" w:rsidRPr="00E44D04" w14:paraId="5990D3D9" w14:textId="77777777" w:rsidTr="005666CC">
        <w:trPr>
          <w:trHeight w:val="454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BaWue Sans" w:hAnsi="BaWue Sans" w:cs="Calibri"/>
                <w:sz w:val="22"/>
              </w:rPr>
              <w:id w:val="1874727869"/>
              <w:lock w:val="contentLocked"/>
              <w:placeholder>
                <w:docPart w:val="DefaultPlaceholder_-1854013440"/>
              </w:placeholder>
              <w:group/>
            </w:sdtPr>
            <w:sdtEndPr/>
            <w:sdtContent>
              <w:p w14:paraId="09346C9D" w14:textId="66507682" w:rsidR="0063036C" w:rsidRPr="00E44D04" w:rsidRDefault="0063036C" w:rsidP="005666CC">
                <w:pPr>
                  <w:rPr>
                    <w:rFonts w:ascii="BaWue Sans" w:hAnsi="BaWue Sans" w:cs="Calibri"/>
                    <w:sz w:val="22"/>
                  </w:rPr>
                </w:pPr>
                <w:r w:rsidRPr="00E44D04">
                  <w:rPr>
                    <w:rFonts w:ascii="BaWue Sans" w:hAnsi="BaWue Sans" w:cs="Calibri"/>
                    <w:sz w:val="22"/>
                  </w:rPr>
                  <w:t>Adresse</w:t>
                </w:r>
              </w:p>
            </w:sdtContent>
          </w:sdt>
        </w:tc>
        <w:sdt>
          <w:sdtPr>
            <w:rPr>
              <w:rFonts w:ascii="BaWue Sans" w:hAnsi="BaWue Sans" w:cs="Calibri"/>
              <w:sz w:val="22"/>
            </w:rPr>
            <w:id w:val="-162846215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6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B377503" w14:textId="3EE0EAA6" w:rsidR="0063036C" w:rsidRPr="00E44D04" w:rsidRDefault="0063036C" w:rsidP="005666CC">
                <w:pPr>
                  <w:rPr>
                    <w:rFonts w:ascii="BaWue Sans" w:hAnsi="BaWue Sans" w:cs="Calibri"/>
                    <w:sz w:val="22"/>
                  </w:rPr>
                </w:pPr>
              </w:p>
            </w:tc>
          </w:sdtContent>
        </w:sdt>
      </w:tr>
      <w:tr w:rsidR="0063036C" w:rsidRPr="00E44D04" w14:paraId="1E99F145" w14:textId="77777777" w:rsidTr="005666CC">
        <w:trPr>
          <w:trHeight w:val="454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BaWue Sans" w:hAnsi="BaWue Sans" w:cs="Calibri"/>
                <w:sz w:val="22"/>
              </w:rPr>
              <w:id w:val="1893617762"/>
              <w:lock w:val="contentLocked"/>
              <w:placeholder>
                <w:docPart w:val="DefaultPlaceholder_-1854013440"/>
              </w:placeholder>
              <w:group/>
            </w:sdtPr>
            <w:sdtEndPr/>
            <w:sdtContent>
              <w:p w14:paraId="241C0AEB" w14:textId="0425C7D2" w:rsidR="0063036C" w:rsidRPr="00E44D04" w:rsidRDefault="0063036C" w:rsidP="005666CC">
                <w:pPr>
                  <w:rPr>
                    <w:rFonts w:ascii="BaWue Sans" w:hAnsi="BaWue Sans" w:cs="Calibri"/>
                    <w:sz w:val="22"/>
                  </w:rPr>
                </w:pPr>
                <w:r w:rsidRPr="00E44D04">
                  <w:rPr>
                    <w:rFonts w:ascii="BaWue Sans" w:hAnsi="BaWue Sans" w:cs="Calibri"/>
                    <w:sz w:val="22"/>
                  </w:rPr>
                  <w:t>Telefon</w:t>
                </w:r>
              </w:p>
            </w:sdtContent>
          </w:sdt>
        </w:tc>
        <w:sdt>
          <w:sdtPr>
            <w:rPr>
              <w:rFonts w:ascii="BaWue Sans" w:hAnsi="BaWue Sans" w:cs="Calibri"/>
              <w:sz w:val="22"/>
            </w:rPr>
            <w:id w:val="-83051980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6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2DBA01A" w14:textId="1983ACFA" w:rsidR="0063036C" w:rsidRPr="00E44D04" w:rsidRDefault="0063036C" w:rsidP="005666CC">
                <w:pPr>
                  <w:rPr>
                    <w:rFonts w:ascii="BaWue Sans" w:hAnsi="BaWue Sans" w:cs="Calibri"/>
                    <w:sz w:val="22"/>
                  </w:rPr>
                </w:pPr>
              </w:p>
            </w:tc>
          </w:sdtContent>
        </w:sdt>
      </w:tr>
      <w:tr w:rsidR="0063036C" w:rsidRPr="00E44D04" w14:paraId="3255D0B1" w14:textId="77777777" w:rsidTr="005666CC">
        <w:trPr>
          <w:trHeight w:val="454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BaWue Sans" w:hAnsi="BaWue Sans" w:cs="Calibri"/>
                <w:sz w:val="22"/>
              </w:rPr>
              <w:id w:val="59990700"/>
              <w:lock w:val="contentLocked"/>
              <w:placeholder>
                <w:docPart w:val="DefaultPlaceholder_-1854013440"/>
              </w:placeholder>
              <w:group/>
            </w:sdtPr>
            <w:sdtEndPr/>
            <w:sdtContent>
              <w:p w14:paraId="12C9A628" w14:textId="44D02FE1" w:rsidR="0063036C" w:rsidRPr="00E44D04" w:rsidRDefault="0063036C" w:rsidP="005666CC">
                <w:pPr>
                  <w:rPr>
                    <w:rFonts w:ascii="BaWue Sans" w:hAnsi="BaWue Sans" w:cs="Calibri"/>
                    <w:sz w:val="22"/>
                  </w:rPr>
                </w:pPr>
                <w:r w:rsidRPr="00E44D04">
                  <w:rPr>
                    <w:rFonts w:ascii="BaWue Sans" w:hAnsi="BaWue Sans" w:cs="Calibri"/>
                    <w:sz w:val="22"/>
                  </w:rPr>
                  <w:t>E-Mail</w:t>
                </w:r>
              </w:p>
            </w:sdtContent>
          </w:sdt>
        </w:tc>
        <w:sdt>
          <w:sdtPr>
            <w:rPr>
              <w:rFonts w:ascii="BaWue Sans" w:hAnsi="BaWue Sans" w:cs="Calibri"/>
              <w:sz w:val="22"/>
            </w:rPr>
            <w:id w:val="-152786170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6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CF807F3" w14:textId="6229B00D" w:rsidR="0063036C" w:rsidRPr="00E44D04" w:rsidRDefault="0063036C" w:rsidP="005666CC">
                <w:pPr>
                  <w:rPr>
                    <w:rFonts w:ascii="BaWue Sans" w:hAnsi="BaWue Sans" w:cs="Calibri"/>
                    <w:sz w:val="22"/>
                  </w:rPr>
                </w:pPr>
              </w:p>
            </w:tc>
          </w:sdtContent>
        </w:sdt>
      </w:tr>
      <w:tr w:rsidR="0063036C" w:rsidRPr="00E44D04" w14:paraId="3EA64B72" w14:textId="77777777" w:rsidTr="005666CC">
        <w:trPr>
          <w:trHeight w:val="454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BaWue Sans" w:hAnsi="BaWue Sans" w:cs="Calibri"/>
                <w:sz w:val="22"/>
              </w:rPr>
              <w:id w:val="1441494044"/>
              <w:lock w:val="contentLocked"/>
              <w:placeholder>
                <w:docPart w:val="DefaultPlaceholder_-1854013440"/>
              </w:placeholder>
              <w:group/>
            </w:sdtPr>
            <w:sdtEndPr/>
            <w:sdtContent>
              <w:p w14:paraId="2133E0DB" w14:textId="554DF67D" w:rsidR="0063036C" w:rsidRPr="00E44D04" w:rsidRDefault="0063036C" w:rsidP="005666CC">
                <w:pPr>
                  <w:rPr>
                    <w:rFonts w:ascii="BaWue Sans" w:hAnsi="BaWue Sans" w:cs="Calibri"/>
                    <w:sz w:val="22"/>
                  </w:rPr>
                </w:pPr>
                <w:r w:rsidRPr="00E44D04">
                  <w:rPr>
                    <w:rFonts w:ascii="BaWue Sans" w:hAnsi="BaWue Sans" w:cs="Calibri"/>
                    <w:sz w:val="22"/>
                  </w:rPr>
                  <w:t>Kooperationsschule (falls bekannt)</w:t>
                </w:r>
              </w:p>
            </w:sdtContent>
          </w:sdt>
        </w:tc>
        <w:sdt>
          <w:sdtPr>
            <w:rPr>
              <w:rFonts w:ascii="BaWue Sans" w:hAnsi="BaWue Sans" w:cs="Calibri"/>
              <w:sz w:val="22"/>
            </w:rPr>
            <w:id w:val="-78427678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6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E460122" w14:textId="74445837" w:rsidR="0063036C" w:rsidRPr="00E44D04" w:rsidRDefault="0063036C" w:rsidP="005666CC">
                <w:pPr>
                  <w:rPr>
                    <w:rFonts w:ascii="BaWue Sans" w:hAnsi="BaWue Sans" w:cs="Calibri"/>
                    <w:sz w:val="22"/>
                  </w:rPr>
                </w:pPr>
              </w:p>
            </w:tc>
          </w:sdtContent>
        </w:sdt>
      </w:tr>
      <w:tr w:rsidR="0063036C" w:rsidRPr="00E44D04" w14:paraId="69C6656B" w14:textId="77777777" w:rsidTr="005666CC">
        <w:trPr>
          <w:trHeight w:val="454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BaWue Sans" w:hAnsi="BaWue Sans" w:cs="Calibri"/>
                <w:sz w:val="22"/>
              </w:rPr>
              <w:id w:val="-2056995679"/>
              <w:lock w:val="contentLocked"/>
              <w:placeholder>
                <w:docPart w:val="DefaultPlaceholder_-1854013440"/>
              </w:placeholder>
              <w:group/>
            </w:sdtPr>
            <w:sdtEndPr/>
            <w:sdtContent>
              <w:p w14:paraId="0CA922F1" w14:textId="17E837D6" w:rsidR="0063036C" w:rsidRPr="00E44D04" w:rsidRDefault="0063036C" w:rsidP="005666CC">
                <w:pPr>
                  <w:rPr>
                    <w:rFonts w:ascii="BaWue Sans" w:hAnsi="BaWue Sans" w:cs="Calibri"/>
                    <w:sz w:val="22"/>
                  </w:rPr>
                </w:pPr>
                <w:r w:rsidRPr="00E44D04">
                  <w:rPr>
                    <w:rFonts w:ascii="BaWue Sans" w:hAnsi="BaWue Sans" w:cs="Calibri"/>
                    <w:sz w:val="22"/>
                  </w:rPr>
                  <w:t>Kooperationslehrkraft (falls bekannt)</w:t>
                </w:r>
              </w:p>
            </w:sdtContent>
          </w:sdt>
        </w:tc>
        <w:sdt>
          <w:sdtPr>
            <w:rPr>
              <w:rFonts w:ascii="BaWue Sans" w:hAnsi="BaWue Sans" w:cs="Calibri"/>
              <w:sz w:val="22"/>
            </w:rPr>
            <w:id w:val="-99856677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6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FAE38D0" w14:textId="473259C3" w:rsidR="0063036C" w:rsidRPr="00E44D04" w:rsidRDefault="0063036C" w:rsidP="005666CC">
                <w:pPr>
                  <w:rPr>
                    <w:rFonts w:ascii="BaWue Sans" w:hAnsi="BaWue Sans" w:cs="Calibri"/>
                    <w:sz w:val="22"/>
                  </w:rPr>
                </w:pPr>
              </w:p>
            </w:tc>
          </w:sdtContent>
        </w:sdt>
      </w:tr>
    </w:tbl>
    <w:sdt>
      <w:sdtPr>
        <w:rPr>
          <w:rFonts w:ascii="BaWue Sans" w:hAnsi="BaWue Sans" w:cs="Calibri"/>
          <w:b/>
          <w:bCs/>
          <w:sz w:val="22"/>
        </w:rPr>
        <w:id w:val="-840151220"/>
        <w:lock w:val="contentLocked"/>
        <w:placeholder>
          <w:docPart w:val="DefaultPlaceholder_-1854013440"/>
        </w:placeholder>
        <w:showingPlcHdr/>
        <w:group/>
      </w:sdtPr>
      <w:sdtEndPr/>
      <w:sdtContent>
        <w:p w14:paraId="7B2D9C40" w14:textId="496D2952" w:rsidR="0063036C" w:rsidRPr="00E44D04" w:rsidRDefault="00177764" w:rsidP="0063036C">
          <w:pPr>
            <w:rPr>
              <w:rFonts w:ascii="BaWue Sans" w:hAnsi="BaWue Sans" w:cs="Calibri"/>
              <w:b/>
              <w:bCs/>
              <w:sz w:val="22"/>
            </w:rPr>
          </w:pPr>
        </w:p>
      </w:sdtContent>
    </w:sdt>
    <w:sdt>
      <w:sdtPr>
        <w:rPr>
          <w:rFonts w:ascii="BaWue Sans" w:hAnsi="BaWue Sans" w:cs="Calibri"/>
          <w:b/>
          <w:bCs/>
          <w:sz w:val="22"/>
        </w:rPr>
        <w:id w:val="1538156352"/>
        <w:lock w:val="contentLocked"/>
        <w:placeholder>
          <w:docPart w:val="DefaultPlaceholder_-1854013440"/>
        </w:placeholder>
        <w:group/>
      </w:sdtPr>
      <w:sdtEndPr>
        <w:rPr>
          <w:b w:val="0"/>
          <w:bCs w:val="0"/>
        </w:rPr>
      </w:sdtEndPr>
      <w:sdtContent>
        <w:sdt>
          <w:sdtPr>
            <w:rPr>
              <w:rFonts w:ascii="BaWue Sans" w:hAnsi="BaWue Sans" w:cs="Calibri"/>
              <w:b/>
              <w:bCs/>
              <w:sz w:val="22"/>
            </w:rPr>
            <w:id w:val="2089427711"/>
            <w:lock w:val="contentLocked"/>
            <w:placeholder>
              <w:docPart w:val="DefaultPlaceholder_-1854013440"/>
            </w:placeholder>
            <w:group/>
          </w:sdtPr>
          <w:sdtEndPr>
            <w:rPr>
              <w:b w:val="0"/>
              <w:bCs w:val="0"/>
            </w:rPr>
          </w:sdtEndPr>
          <w:sdtContent>
            <w:p w14:paraId="1FD0300C" w14:textId="45216973" w:rsidR="0063036C" w:rsidRPr="00E44D04" w:rsidRDefault="0063036C" w:rsidP="0063036C">
              <w:pPr>
                <w:autoSpaceDE w:val="0"/>
                <w:autoSpaceDN w:val="0"/>
                <w:adjustRightInd w:val="0"/>
                <w:rPr>
                  <w:rFonts w:ascii="BaWue Sans" w:hAnsi="BaWue Sans" w:cs="Calibri"/>
                  <w:b/>
                  <w:bCs/>
                  <w:sz w:val="22"/>
                </w:rPr>
              </w:pPr>
              <w:r w:rsidRPr="00E44D04">
                <w:rPr>
                  <w:rFonts w:ascii="BaWue Sans" w:hAnsi="BaWue Sans" w:cs="Calibri"/>
                  <w:b/>
                  <w:bCs/>
                  <w:sz w:val="22"/>
                </w:rPr>
                <w:t>In welchem Förderschwerpunkt benötigt Ihre Tochter/ Ihr Sohn aus Ihrer Sicht Unterstützung?</w:t>
              </w:r>
            </w:p>
            <w:p w14:paraId="10D00C50" w14:textId="77777777" w:rsidR="0063036C" w:rsidRPr="00E44D04" w:rsidRDefault="0063036C" w:rsidP="0063036C">
              <w:pPr>
                <w:autoSpaceDE w:val="0"/>
                <w:autoSpaceDN w:val="0"/>
                <w:adjustRightInd w:val="0"/>
                <w:rPr>
                  <w:rFonts w:ascii="BaWue Sans" w:hAnsi="BaWue Sans" w:cs="Calibri"/>
                  <w:sz w:val="22"/>
                </w:rPr>
              </w:pPr>
              <w:r w:rsidRPr="00E44D04">
                <w:rPr>
                  <w:rFonts w:ascii="BaWue Sans" w:hAnsi="BaWue Sans" w:cs="Calibri"/>
                  <w:sz w:val="22"/>
                </w:rPr>
                <w:t>Bitte nur einen Förderschwerpunkt auswählen:</w:t>
              </w:r>
            </w:p>
            <w:p w14:paraId="18750546" w14:textId="387394D4" w:rsidR="0063036C" w:rsidRPr="00E44D04" w:rsidRDefault="00177764" w:rsidP="0063036C">
              <w:pPr>
                <w:tabs>
                  <w:tab w:val="left" w:pos="851"/>
                </w:tabs>
                <w:autoSpaceDE w:val="0"/>
                <w:autoSpaceDN w:val="0"/>
                <w:adjustRightInd w:val="0"/>
                <w:spacing w:line="276" w:lineRule="auto"/>
                <w:rPr>
                  <w:rFonts w:ascii="BaWue Sans" w:hAnsi="BaWue Sans" w:cs="Calibri"/>
                  <w:sz w:val="22"/>
                </w:rPr>
              </w:pPr>
            </w:p>
          </w:sdtContent>
        </w:sdt>
      </w:sdtContent>
    </w:sdt>
    <w:p w14:paraId="5C580859" w14:textId="043E07E5" w:rsidR="0063036C" w:rsidRPr="00E44D04" w:rsidRDefault="00177764" w:rsidP="0063036C">
      <w:pPr>
        <w:tabs>
          <w:tab w:val="left" w:pos="851"/>
        </w:tabs>
        <w:autoSpaceDE w:val="0"/>
        <w:autoSpaceDN w:val="0"/>
        <w:adjustRightInd w:val="0"/>
        <w:spacing w:line="276" w:lineRule="auto"/>
        <w:rPr>
          <w:rFonts w:ascii="BaWue Sans" w:hAnsi="BaWue Sans" w:cs="Calibri"/>
          <w:sz w:val="22"/>
        </w:rPr>
      </w:pPr>
      <w:sdt>
        <w:sdtPr>
          <w:rPr>
            <w:rFonts w:ascii="BaWue Sans" w:hAnsi="BaWue Sans" w:cs="Calibri"/>
            <w:sz w:val="22"/>
          </w:rPr>
          <w:id w:val="21059155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58A3">
            <w:rPr>
              <w:rFonts w:ascii="MS Gothic" w:eastAsia="MS Gothic" w:hAnsi="MS Gothic" w:cs="Calibri" w:hint="eastAsia"/>
              <w:sz w:val="22"/>
            </w:rPr>
            <w:t>☐</w:t>
          </w:r>
        </w:sdtContent>
      </w:sdt>
      <w:r w:rsidR="0063036C">
        <w:rPr>
          <w:rFonts w:ascii="BaWue Sans" w:hAnsi="BaWue Sans" w:cs="Calibri"/>
          <w:sz w:val="22"/>
        </w:rPr>
        <w:tab/>
      </w:r>
      <w:sdt>
        <w:sdtPr>
          <w:rPr>
            <w:rFonts w:ascii="BaWue Sans" w:hAnsi="BaWue Sans" w:cs="Calibri"/>
            <w:sz w:val="22"/>
          </w:rPr>
          <w:id w:val="-1249731621"/>
          <w:lock w:val="contentLocked"/>
          <w:placeholder>
            <w:docPart w:val="DefaultPlaceholder_-1854013440"/>
          </w:placeholder>
          <w:group/>
        </w:sdtPr>
        <w:sdtEndPr/>
        <w:sdtContent>
          <w:r w:rsidR="009D58A3">
            <w:rPr>
              <w:rFonts w:ascii="BaWue Sans" w:hAnsi="BaWue Sans" w:cs="Calibri"/>
              <w:sz w:val="22"/>
            </w:rPr>
            <w:t xml:space="preserve"> </w:t>
          </w:r>
          <w:r w:rsidR="0063036C" w:rsidRPr="00E44D04">
            <w:rPr>
              <w:rFonts w:ascii="BaWue Sans" w:hAnsi="BaWue Sans" w:cs="Calibri"/>
              <w:sz w:val="22"/>
            </w:rPr>
            <w:t>Förderschwerpunkt geistige Entwicklung</w:t>
          </w:r>
        </w:sdtContent>
      </w:sdt>
    </w:p>
    <w:p w14:paraId="384527D5" w14:textId="61DE5426" w:rsidR="0063036C" w:rsidRPr="00E44D04" w:rsidRDefault="00177764" w:rsidP="0063036C">
      <w:pPr>
        <w:tabs>
          <w:tab w:val="left" w:pos="851"/>
        </w:tabs>
        <w:autoSpaceDE w:val="0"/>
        <w:autoSpaceDN w:val="0"/>
        <w:adjustRightInd w:val="0"/>
        <w:spacing w:line="276" w:lineRule="auto"/>
        <w:rPr>
          <w:rFonts w:ascii="BaWue Sans" w:hAnsi="BaWue Sans" w:cs="Calibri"/>
          <w:sz w:val="22"/>
        </w:rPr>
      </w:pPr>
      <w:sdt>
        <w:sdtPr>
          <w:rPr>
            <w:rFonts w:ascii="BaWue Sans" w:hAnsi="BaWue Sans" w:cs="Calibri"/>
            <w:sz w:val="22"/>
          </w:rPr>
          <w:id w:val="18572383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58A3">
            <w:rPr>
              <w:rFonts w:ascii="MS Gothic" w:eastAsia="MS Gothic" w:hAnsi="MS Gothic" w:cs="Calibri" w:hint="eastAsia"/>
              <w:sz w:val="22"/>
            </w:rPr>
            <w:t>☐</w:t>
          </w:r>
        </w:sdtContent>
      </w:sdt>
      <w:r w:rsidR="0063036C">
        <w:rPr>
          <w:rFonts w:ascii="BaWue Sans" w:hAnsi="BaWue Sans" w:cs="Calibri"/>
          <w:sz w:val="22"/>
        </w:rPr>
        <w:tab/>
      </w:r>
      <w:r w:rsidR="009D58A3">
        <w:rPr>
          <w:rFonts w:ascii="BaWue Sans" w:hAnsi="BaWue Sans" w:cs="Calibri"/>
          <w:sz w:val="22"/>
        </w:rPr>
        <w:t xml:space="preserve"> </w:t>
      </w:r>
      <w:sdt>
        <w:sdtPr>
          <w:rPr>
            <w:rFonts w:ascii="BaWue Sans" w:hAnsi="BaWue Sans" w:cs="Calibri"/>
            <w:sz w:val="22"/>
          </w:rPr>
          <w:id w:val="1386134590"/>
          <w:lock w:val="contentLocked"/>
          <w:placeholder>
            <w:docPart w:val="DefaultPlaceholder_-1854013440"/>
          </w:placeholder>
          <w:group/>
        </w:sdtPr>
        <w:sdtEndPr/>
        <w:sdtContent>
          <w:r w:rsidR="0063036C" w:rsidRPr="00E44D04">
            <w:rPr>
              <w:rFonts w:ascii="BaWue Sans" w:hAnsi="BaWue Sans" w:cs="Calibri"/>
              <w:sz w:val="22"/>
            </w:rPr>
            <w:t>Förderschwerpunkt körperliche und motorische Entwicklung</w:t>
          </w:r>
        </w:sdtContent>
      </w:sdt>
    </w:p>
    <w:p w14:paraId="5015E6A0" w14:textId="4F7CCCA9" w:rsidR="0063036C" w:rsidRPr="00E44D04" w:rsidRDefault="00177764" w:rsidP="0063036C">
      <w:pPr>
        <w:tabs>
          <w:tab w:val="left" w:pos="851"/>
        </w:tabs>
        <w:autoSpaceDE w:val="0"/>
        <w:autoSpaceDN w:val="0"/>
        <w:adjustRightInd w:val="0"/>
        <w:spacing w:line="276" w:lineRule="auto"/>
        <w:rPr>
          <w:rFonts w:ascii="BaWue Sans" w:hAnsi="BaWue Sans" w:cs="Calibri"/>
          <w:sz w:val="22"/>
        </w:rPr>
      </w:pPr>
      <w:sdt>
        <w:sdtPr>
          <w:rPr>
            <w:rFonts w:ascii="BaWue Sans" w:hAnsi="BaWue Sans" w:cs="Calibri"/>
            <w:sz w:val="22"/>
          </w:rPr>
          <w:id w:val="-21258395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58A3">
            <w:rPr>
              <w:rFonts w:ascii="MS Gothic" w:eastAsia="MS Gothic" w:hAnsi="MS Gothic" w:cs="Calibri" w:hint="eastAsia"/>
              <w:sz w:val="22"/>
            </w:rPr>
            <w:t>☐</w:t>
          </w:r>
        </w:sdtContent>
      </w:sdt>
      <w:r w:rsidR="0063036C">
        <w:rPr>
          <w:rFonts w:ascii="BaWue Sans" w:hAnsi="BaWue Sans" w:cs="Calibri"/>
          <w:sz w:val="22"/>
        </w:rPr>
        <w:tab/>
      </w:r>
      <w:r w:rsidR="009D58A3">
        <w:rPr>
          <w:rFonts w:ascii="BaWue Sans" w:hAnsi="BaWue Sans" w:cs="Calibri"/>
          <w:sz w:val="22"/>
        </w:rPr>
        <w:t xml:space="preserve"> </w:t>
      </w:r>
      <w:sdt>
        <w:sdtPr>
          <w:rPr>
            <w:rFonts w:ascii="BaWue Sans" w:hAnsi="BaWue Sans" w:cs="Calibri"/>
            <w:sz w:val="22"/>
          </w:rPr>
          <w:id w:val="59296330"/>
          <w:lock w:val="contentLocked"/>
          <w:placeholder>
            <w:docPart w:val="DefaultPlaceholder_-1854013440"/>
          </w:placeholder>
          <w:group/>
        </w:sdtPr>
        <w:sdtEndPr/>
        <w:sdtContent>
          <w:r w:rsidR="0063036C" w:rsidRPr="00E44D04">
            <w:rPr>
              <w:rFonts w:ascii="BaWue Sans" w:hAnsi="BaWue Sans" w:cs="Calibri"/>
              <w:sz w:val="22"/>
            </w:rPr>
            <w:t>Förderschwerpunkt Hören</w:t>
          </w:r>
        </w:sdtContent>
      </w:sdt>
    </w:p>
    <w:p w14:paraId="733D7691" w14:textId="3E2F157F" w:rsidR="0063036C" w:rsidRPr="00E44D04" w:rsidRDefault="00177764" w:rsidP="0063036C">
      <w:pPr>
        <w:tabs>
          <w:tab w:val="left" w:pos="851"/>
        </w:tabs>
        <w:autoSpaceDE w:val="0"/>
        <w:autoSpaceDN w:val="0"/>
        <w:adjustRightInd w:val="0"/>
        <w:spacing w:line="276" w:lineRule="auto"/>
        <w:rPr>
          <w:rFonts w:ascii="BaWue Sans" w:hAnsi="BaWue Sans" w:cs="Calibri"/>
          <w:sz w:val="22"/>
        </w:rPr>
      </w:pPr>
      <w:sdt>
        <w:sdtPr>
          <w:rPr>
            <w:rFonts w:ascii="BaWue Sans" w:hAnsi="BaWue Sans" w:cs="Calibri"/>
            <w:sz w:val="22"/>
          </w:rPr>
          <w:id w:val="122203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58A3">
            <w:rPr>
              <w:rFonts w:ascii="MS Gothic" w:eastAsia="MS Gothic" w:hAnsi="MS Gothic" w:cs="Calibri" w:hint="eastAsia"/>
              <w:sz w:val="22"/>
            </w:rPr>
            <w:t>☐</w:t>
          </w:r>
        </w:sdtContent>
      </w:sdt>
      <w:r w:rsidR="0063036C">
        <w:rPr>
          <w:rFonts w:ascii="BaWue Sans" w:hAnsi="BaWue Sans" w:cs="Calibri"/>
          <w:sz w:val="22"/>
        </w:rPr>
        <w:tab/>
      </w:r>
      <w:sdt>
        <w:sdtPr>
          <w:rPr>
            <w:rFonts w:ascii="BaWue Sans" w:hAnsi="BaWue Sans" w:cs="Calibri"/>
            <w:sz w:val="22"/>
          </w:rPr>
          <w:id w:val="1588649446"/>
          <w:lock w:val="contentLocked"/>
          <w:placeholder>
            <w:docPart w:val="DefaultPlaceholder_-1854013440"/>
          </w:placeholder>
          <w:group/>
        </w:sdtPr>
        <w:sdtEndPr/>
        <w:sdtContent>
          <w:r w:rsidR="009D58A3">
            <w:rPr>
              <w:rFonts w:ascii="BaWue Sans" w:hAnsi="BaWue Sans" w:cs="Calibri"/>
              <w:sz w:val="22"/>
            </w:rPr>
            <w:t xml:space="preserve"> </w:t>
          </w:r>
          <w:r w:rsidR="0063036C" w:rsidRPr="00E44D04">
            <w:rPr>
              <w:rFonts w:ascii="BaWue Sans" w:hAnsi="BaWue Sans" w:cs="Calibri"/>
              <w:sz w:val="22"/>
            </w:rPr>
            <w:t>Förderschwerpunkt Sehen</w:t>
          </w:r>
        </w:sdtContent>
      </w:sdt>
    </w:p>
    <w:p w14:paraId="17FA8ED7" w14:textId="7DBDE9E4" w:rsidR="0063036C" w:rsidRPr="00E44D04" w:rsidRDefault="00177764" w:rsidP="0063036C">
      <w:pPr>
        <w:pStyle w:val="KeinLeerraum"/>
        <w:tabs>
          <w:tab w:val="left" w:pos="851"/>
        </w:tabs>
        <w:rPr>
          <w:rFonts w:ascii="BaWue Sans" w:hAnsi="BaWue Sans"/>
          <w:sz w:val="22"/>
          <w:szCs w:val="22"/>
        </w:rPr>
      </w:pPr>
      <w:sdt>
        <w:sdtPr>
          <w:rPr>
            <w:rFonts w:ascii="BaWue Sans" w:hAnsi="BaWue Sans"/>
            <w:sz w:val="22"/>
            <w:szCs w:val="22"/>
          </w:rPr>
          <w:id w:val="11318336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58A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63036C">
        <w:rPr>
          <w:rFonts w:ascii="BaWue Sans" w:hAnsi="BaWue Sans"/>
          <w:sz w:val="22"/>
          <w:szCs w:val="22"/>
        </w:rPr>
        <w:tab/>
      </w:r>
      <w:r w:rsidR="009D58A3">
        <w:rPr>
          <w:rFonts w:ascii="BaWue Sans" w:hAnsi="BaWue Sans"/>
          <w:sz w:val="22"/>
          <w:szCs w:val="22"/>
        </w:rPr>
        <w:t xml:space="preserve"> </w:t>
      </w:r>
      <w:sdt>
        <w:sdtPr>
          <w:rPr>
            <w:rFonts w:ascii="BaWue Sans" w:hAnsi="BaWue Sans"/>
            <w:sz w:val="22"/>
            <w:szCs w:val="22"/>
          </w:rPr>
          <w:id w:val="-209419872"/>
          <w:lock w:val="contentLocked"/>
          <w:placeholder>
            <w:docPart w:val="DefaultPlaceholder_-1854013440"/>
          </w:placeholder>
          <w:group/>
        </w:sdtPr>
        <w:sdtEndPr/>
        <w:sdtContent>
          <w:r w:rsidR="0063036C" w:rsidRPr="00E44D04">
            <w:rPr>
              <w:rFonts w:ascii="BaWue Sans" w:hAnsi="BaWue Sans"/>
              <w:sz w:val="22"/>
              <w:szCs w:val="22"/>
            </w:rPr>
            <w:t>Sonstige Förderschwerpunkte</w:t>
          </w:r>
        </w:sdtContent>
      </w:sdt>
      <w:r w:rsidR="0063036C" w:rsidRPr="00E44D04">
        <w:rPr>
          <w:rFonts w:ascii="BaWue Sans" w:hAnsi="BaWue Sans"/>
          <w:sz w:val="22"/>
          <w:szCs w:val="22"/>
        </w:rPr>
        <w:t xml:space="preserve"> </w:t>
      </w:r>
    </w:p>
    <w:sdt>
      <w:sdtPr>
        <w:rPr>
          <w:rFonts w:ascii="BaWue Sans" w:hAnsi="BaWue Sans" w:cs="Arial"/>
          <w:sz w:val="22"/>
          <w:szCs w:val="22"/>
        </w:rPr>
        <w:id w:val="565999264"/>
        <w:lock w:val="contentLocked"/>
        <w:placeholder>
          <w:docPart w:val="DefaultPlaceholder_-1854013440"/>
        </w:placeholder>
        <w:group/>
      </w:sdtPr>
      <w:sdtEndPr>
        <w:rPr>
          <w:rFonts w:cs="Calibri"/>
        </w:rPr>
      </w:sdtEndPr>
      <w:sdtContent>
        <w:sdt>
          <w:sdtPr>
            <w:rPr>
              <w:rFonts w:ascii="BaWue Sans" w:hAnsi="BaWue Sans" w:cs="Arial"/>
              <w:sz w:val="22"/>
              <w:szCs w:val="22"/>
            </w:rPr>
            <w:id w:val="594444627"/>
            <w:lock w:val="contentLocked"/>
            <w:placeholder>
              <w:docPart w:val="DefaultPlaceholder_-1854013440"/>
            </w:placeholder>
            <w:group/>
          </w:sdtPr>
          <w:sdtEndPr>
            <w:rPr>
              <w:rFonts w:cs="Calibri"/>
            </w:rPr>
          </w:sdtEndPr>
          <w:sdtContent>
            <w:p w14:paraId="024692D2" w14:textId="178628F7" w:rsidR="0063036C" w:rsidRPr="00E44D04" w:rsidRDefault="009D58A3" w:rsidP="0063036C">
              <w:pPr>
                <w:pStyle w:val="KeinLeerraum"/>
                <w:tabs>
                  <w:tab w:val="left" w:pos="851"/>
                </w:tabs>
                <w:ind w:firstLine="851"/>
                <w:rPr>
                  <w:rFonts w:ascii="BaWue Sans" w:hAnsi="BaWue Sans"/>
                  <w:sz w:val="22"/>
                  <w:szCs w:val="22"/>
                </w:rPr>
              </w:pPr>
              <w:r>
                <w:rPr>
                  <w:rFonts w:ascii="BaWue Sans" w:hAnsi="BaWue Sans"/>
                  <w:sz w:val="22"/>
                  <w:szCs w:val="22"/>
                </w:rPr>
                <w:t xml:space="preserve"> </w:t>
              </w:r>
              <w:r w:rsidR="0063036C" w:rsidRPr="00E44D04">
                <w:rPr>
                  <w:rFonts w:ascii="BaWue Sans" w:hAnsi="BaWue Sans"/>
                  <w:sz w:val="22"/>
                  <w:szCs w:val="22"/>
                </w:rPr>
                <w:t>(emotionale und soziale Entwicklung, Sprache, Lernen)</w:t>
              </w:r>
            </w:p>
            <w:p w14:paraId="687B250E" w14:textId="25CBD3B9" w:rsidR="0063036C" w:rsidRPr="00E44D04" w:rsidRDefault="00177764" w:rsidP="0063036C">
              <w:pPr>
                <w:autoSpaceDE w:val="0"/>
                <w:autoSpaceDN w:val="0"/>
                <w:adjustRightInd w:val="0"/>
                <w:rPr>
                  <w:rFonts w:ascii="BaWue Sans" w:hAnsi="BaWue Sans" w:cs="Calibri"/>
                  <w:sz w:val="22"/>
                </w:rPr>
              </w:pPr>
            </w:p>
          </w:sdtContent>
        </w:sdt>
      </w:sdtContent>
    </w:sdt>
    <w:sdt>
      <w:sdtPr>
        <w:rPr>
          <w:rFonts w:ascii="BaWue Sans" w:hAnsi="BaWue Sans" w:cs="Calibri"/>
          <w:b/>
          <w:sz w:val="22"/>
        </w:rPr>
        <w:id w:val="1150323883"/>
        <w:lock w:val="contentLocked"/>
        <w:placeholder>
          <w:docPart w:val="DefaultPlaceholder_-1854013440"/>
        </w:placeholder>
        <w:group/>
      </w:sdtPr>
      <w:sdtEndPr>
        <w:rPr>
          <w:color w:val="FF0000"/>
        </w:rPr>
      </w:sdtEndPr>
      <w:sdtContent>
        <w:p w14:paraId="57496EB7" w14:textId="5FAD9C0B" w:rsidR="0063036C" w:rsidRPr="00E44D04" w:rsidRDefault="0063036C" w:rsidP="0063036C">
          <w:pPr>
            <w:autoSpaceDE w:val="0"/>
            <w:autoSpaceDN w:val="0"/>
            <w:adjustRightInd w:val="0"/>
            <w:rPr>
              <w:rFonts w:ascii="BaWue Sans" w:hAnsi="BaWue Sans" w:cs="Calibri"/>
              <w:b/>
              <w:sz w:val="22"/>
            </w:rPr>
          </w:pPr>
          <w:r w:rsidRPr="00E44D04">
            <w:rPr>
              <w:rFonts w:ascii="BaWue Sans" w:hAnsi="BaWue Sans" w:cs="Calibri"/>
              <w:b/>
              <w:sz w:val="22"/>
            </w:rPr>
            <w:t xml:space="preserve">Aus welchen Gründen wünschen Sie die Prüfung des Anspruchs auf ein </w:t>
          </w:r>
        </w:p>
        <w:p w14:paraId="37295127" w14:textId="58416431" w:rsidR="0063036C" w:rsidRPr="00E44D04" w:rsidRDefault="0063036C" w:rsidP="0063036C">
          <w:pPr>
            <w:autoSpaceDE w:val="0"/>
            <w:autoSpaceDN w:val="0"/>
            <w:adjustRightInd w:val="0"/>
            <w:spacing w:line="276" w:lineRule="auto"/>
            <w:rPr>
              <w:rFonts w:ascii="BaWue Sans" w:hAnsi="BaWue Sans" w:cs="Calibri"/>
              <w:b/>
              <w:color w:val="FF0000"/>
              <w:sz w:val="22"/>
            </w:rPr>
          </w:pPr>
          <w:r w:rsidRPr="00E44D04">
            <w:rPr>
              <w:rFonts w:ascii="BaWue Sans" w:hAnsi="BaWue Sans" w:cs="Calibri"/>
              <w:b/>
              <w:sz w:val="22"/>
            </w:rPr>
            <w:t>sonderpädagogisches Bildungsangebot?</w:t>
          </w:r>
          <w:r w:rsidRPr="00E44D04">
            <w:rPr>
              <w:rFonts w:ascii="BaWue Sans" w:hAnsi="BaWue Sans" w:cs="Calibri"/>
              <w:b/>
              <w:sz w:val="22"/>
            </w:rPr>
            <w:br/>
          </w:r>
          <w:r w:rsidRPr="00E44D04">
            <w:rPr>
              <w:rFonts w:ascii="BaWue Sans" w:hAnsi="BaWue Sans" w:cs="Calibri"/>
              <w:b/>
              <w:color w:val="FF0000"/>
              <w:sz w:val="22"/>
            </w:rPr>
            <w:t>(Ohne Begründung kann der Antrag nicht bearbeitet werden.)</w:t>
          </w:r>
        </w:p>
      </w:sdtContent>
    </w:sdt>
    <w:tbl>
      <w:tblPr>
        <w:tblStyle w:val="Tabellenraster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9056"/>
      </w:tblGrid>
      <w:sdt>
        <w:sdtPr>
          <w:rPr>
            <w:rFonts w:ascii="BaWue Sans" w:hAnsi="BaWue Sans" w:cs="Calibri"/>
            <w:sz w:val="20"/>
            <w:szCs w:val="20"/>
          </w:rPr>
          <w:id w:val="832651258"/>
          <w:lock w:val="contentLocked"/>
          <w:placeholder>
            <w:docPart w:val="DefaultPlaceholder_-1854013440"/>
          </w:placeholder>
          <w:group/>
        </w:sdtPr>
        <w:sdtContent>
          <w:tr w:rsidR="0063036C" w:rsidRPr="00E44D04" w14:paraId="726270DC" w14:textId="77777777" w:rsidTr="005666CC">
            <w:trPr>
              <w:trHeight w:val="502"/>
            </w:trPr>
            <w:tc>
              <w:tcPr>
                <w:tcW w:w="9056" w:type="dxa"/>
              </w:tcPr>
              <w:sdt>
                <w:sdtPr>
                  <w:rPr>
                    <w:rFonts w:ascii="BaWue Sans" w:hAnsi="BaWue Sans" w:cs="Calibri"/>
                    <w:sz w:val="20"/>
                    <w:szCs w:val="20"/>
                  </w:rPr>
                  <w:id w:val="1001620212"/>
                  <w:lock w:val="contentLocked"/>
                  <w:placeholder>
                    <w:docPart w:val="DefaultPlaceholder_-1854013440"/>
                  </w:placeholder>
                  <w:group/>
                </w:sdtPr>
                <w:sdtEndPr/>
                <w:sdtContent>
                  <w:p w14:paraId="471B0382" w14:textId="11D44E69" w:rsidR="0063036C" w:rsidRPr="00E15169" w:rsidRDefault="007337CC" w:rsidP="007337CC">
                    <w:pPr>
                      <w:autoSpaceDE w:val="0"/>
                      <w:autoSpaceDN w:val="0"/>
                      <w:adjustRightInd w:val="0"/>
                      <w:rPr>
                        <w:rFonts w:ascii="BaWue Sans" w:hAnsi="BaWue Sans" w:cs="Calibri"/>
                        <w:sz w:val="20"/>
                        <w:szCs w:val="20"/>
                      </w:rPr>
                    </w:pPr>
                    <w:r>
                      <w:rPr>
                        <w:rFonts w:ascii="BaWue Sans" w:hAnsi="BaWue Sans" w:cs="Calibri"/>
                        <w:sz w:val="20"/>
                        <w:szCs w:val="20"/>
                      </w:rPr>
                      <w:t>Begründung hier formulieren.</w:t>
                    </w:r>
                    <w:r>
                      <w:rPr>
                        <w:rFonts w:ascii="BaWue Sans" w:hAnsi="BaWue Sans" w:cs="Calibri"/>
                        <w:sz w:val="20"/>
                        <w:szCs w:val="20"/>
                      </w:rPr>
                      <w:br/>
                      <w:t>Med. Berichte, Berichte der Frühförderung können beigefüg</w:t>
                    </w:r>
                    <w:bookmarkStart w:id="0" w:name="_GoBack"/>
                    <w:bookmarkEnd w:id="0"/>
                    <w:r>
                      <w:rPr>
                        <w:rFonts w:ascii="BaWue Sans" w:hAnsi="BaWue Sans" w:cs="Calibri"/>
                        <w:sz w:val="20"/>
                        <w:szCs w:val="20"/>
                      </w:rPr>
                      <w:t>t werden.</w:t>
                    </w:r>
                  </w:p>
                </w:sdtContent>
              </w:sdt>
            </w:tc>
          </w:tr>
        </w:sdtContent>
      </w:sdt>
      <w:tr w:rsidR="0063036C" w:rsidRPr="00E44D04" w14:paraId="562D6C5F" w14:textId="77777777" w:rsidTr="00933751">
        <w:trPr>
          <w:trHeight w:val="4268"/>
        </w:trPr>
        <w:sdt>
          <w:sdtPr>
            <w:rPr>
              <w:rFonts w:ascii="BaWue Sans" w:hAnsi="BaWue Sans" w:cs="Calibri"/>
              <w:sz w:val="22"/>
            </w:rPr>
            <w:id w:val="-8384126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9056" w:type="dxa"/>
              </w:tcPr>
              <w:p w14:paraId="45909192" w14:textId="7E9649F0" w:rsidR="0063036C" w:rsidRPr="00777CEE" w:rsidRDefault="0063036C" w:rsidP="005666CC">
                <w:pPr>
                  <w:autoSpaceDE w:val="0"/>
                  <w:autoSpaceDN w:val="0"/>
                  <w:adjustRightInd w:val="0"/>
                  <w:rPr>
                    <w:rFonts w:ascii="BaWue Sans" w:hAnsi="BaWue Sans" w:cs="Calibri"/>
                    <w:sz w:val="22"/>
                  </w:rPr>
                </w:pPr>
              </w:p>
            </w:tc>
          </w:sdtContent>
        </w:sdt>
      </w:tr>
    </w:tbl>
    <w:sdt>
      <w:sdtPr>
        <w:rPr>
          <w:rFonts w:ascii="BaWue Sans" w:hAnsi="BaWue Sans" w:cs="Calibri"/>
          <w:b/>
          <w:sz w:val="22"/>
        </w:rPr>
        <w:id w:val="1050811598"/>
        <w:lock w:val="contentLocked"/>
        <w:placeholder>
          <w:docPart w:val="DefaultPlaceholder_-1854013440"/>
        </w:placeholder>
        <w:group/>
      </w:sdtPr>
      <w:sdtEndPr/>
      <w:sdtContent>
        <w:p w14:paraId="27A36CA7" w14:textId="119BC13F" w:rsidR="00933751" w:rsidRDefault="00933751">
          <w:pPr>
            <w:spacing w:line="276" w:lineRule="auto"/>
            <w:rPr>
              <w:rFonts w:ascii="BaWue Sans" w:hAnsi="BaWue Sans" w:cs="Calibri"/>
              <w:b/>
              <w:sz w:val="22"/>
            </w:rPr>
          </w:pPr>
          <w:r>
            <w:rPr>
              <w:rFonts w:ascii="BaWue Sans" w:hAnsi="BaWue Sans" w:cs="Calibri"/>
              <w:b/>
              <w:sz w:val="22"/>
            </w:rPr>
            <w:br w:type="page"/>
          </w:r>
        </w:p>
      </w:sdtContent>
    </w:sdt>
    <w:sdt>
      <w:sdtPr>
        <w:rPr>
          <w:rFonts w:ascii="BaWue Sans" w:hAnsi="BaWue Sans" w:cs="Calibri"/>
          <w:b/>
          <w:sz w:val="22"/>
        </w:rPr>
        <w:id w:val="1550876872"/>
        <w:lock w:val="contentLocked"/>
        <w:placeholder>
          <w:docPart w:val="DefaultPlaceholder_-1854013440"/>
        </w:placeholder>
        <w:showingPlcHdr/>
        <w:group/>
      </w:sdtPr>
      <w:sdtContent>
        <w:p w14:paraId="6E8DD728" w14:textId="0663F0D0" w:rsidR="0063036C" w:rsidRPr="00E44D04" w:rsidRDefault="007337CC" w:rsidP="00933751">
          <w:pPr>
            <w:spacing w:line="276" w:lineRule="auto"/>
            <w:rPr>
              <w:rFonts w:ascii="BaWue Sans" w:hAnsi="BaWue Sans" w:cs="Calibri"/>
              <w:b/>
              <w:sz w:val="22"/>
            </w:rPr>
          </w:pPr>
        </w:p>
      </w:sdtContent>
    </w:sdt>
    <w:sdt>
      <w:sdtPr>
        <w:rPr>
          <w:rFonts w:ascii="BaWue Sans" w:hAnsi="BaWue Sans" w:cs="Calibri"/>
          <w:sz w:val="22"/>
        </w:rPr>
        <w:id w:val="-1699847614"/>
        <w:lock w:val="contentLocked"/>
        <w:placeholder>
          <w:docPart w:val="DefaultPlaceholder_-1854013440"/>
        </w:placeholder>
        <w:group/>
      </w:sdtPr>
      <w:sdtEndPr/>
      <w:sdtContent>
        <w:p w14:paraId="176DE65C" w14:textId="2021D790" w:rsidR="0063036C" w:rsidRDefault="0063036C" w:rsidP="0063036C">
          <w:pPr>
            <w:rPr>
              <w:rFonts w:ascii="BaWue Sans" w:hAnsi="BaWue Sans" w:cs="Calibri"/>
              <w:sz w:val="22"/>
            </w:rPr>
          </w:pPr>
        </w:p>
        <w:p w14:paraId="6E2B1323" w14:textId="77777777" w:rsidR="0063036C" w:rsidRDefault="0063036C" w:rsidP="0063036C">
          <w:pPr>
            <w:rPr>
              <w:rFonts w:ascii="BaWue Sans" w:hAnsi="BaWue Sans" w:cs="Calibri"/>
              <w:sz w:val="22"/>
            </w:rPr>
          </w:pPr>
        </w:p>
        <w:p w14:paraId="058A1D01" w14:textId="7985E151" w:rsidR="0063036C" w:rsidRDefault="00177764" w:rsidP="0063036C">
          <w:pPr>
            <w:rPr>
              <w:rFonts w:ascii="BaWue Sans" w:hAnsi="BaWue Sans" w:cs="Calibri"/>
              <w:sz w:val="22"/>
            </w:rPr>
          </w:pPr>
        </w:p>
      </w:sdtContent>
    </w:sdt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90"/>
        <w:gridCol w:w="5380"/>
      </w:tblGrid>
      <w:tr w:rsidR="0063036C" w14:paraId="1BB74910" w14:textId="77777777" w:rsidTr="005666CC">
        <w:sdt>
          <w:sdtPr>
            <w:rPr>
              <w:rFonts w:ascii="BaWue Sans" w:hAnsi="BaWue Sans" w:cstheme="minorHAnsi"/>
              <w:sz w:val="22"/>
            </w:rPr>
            <w:id w:val="-53619673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823" w:type="dxa"/>
              </w:tcPr>
              <w:p w14:paraId="1E87696F" w14:textId="1D0F3BD2" w:rsidR="0063036C" w:rsidRDefault="0063036C" w:rsidP="005666CC">
                <w:pPr>
                  <w:spacing w:line="276" w:lineRule="auto"/>
                  <w:rPr>
                    <w:rFonts w:ascii="BaWue Sans" w:hAnsi="BaWue Sans" w:cstheme="minorHAnsi"/>
                    <w:sz w:val="22"/>
                  </w:rPr>
                </w:pPr>
              </w:p>
            </w:tc>
          </w:sdtContent>
        </w:sdt>
        <w:sdt>
          <w:sdtPr>
            <w:rPr>
              <w:rFonts w:ascii="BaWue Sans" w:hAnsi="BaWue Sans" w:cstheme="minorHAnsi"/>
              <w:sz w:val="22"/>
            </w:rPr>
            <w:id w:val="52961953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573" w:type="dxa"/>
              </w:tcPr>
              <w:p w14:paraId="4BE49865" w14:textId="31AA8B4B" w:rsidR="0063036C" w:rsidRDefault="0063036C" w:rsidP="005666CC">
                <w:pPr>
                  <w:spacing w:line="276" w:lineRule="auto"/>
                  <w:rPr>
                    <w:rFonts w:ascii="BaWue Sans" w:hAnsi="BaWue Sans" w:cstheme="minorHAnsi"/>
                    <w:sz w:val="22"/>
                  </w:rPr>
                </w:pPr>
              </w:p>
            </w:tc>
          </w:sdtContent>
        </w:sdt>
      </w:tr>
      <w:sdt>
        <w:sdtPr>
          <w:rPr>
            <w:rFonts w:ascii="BaWue Sans" w:hAnsi="BaWue Sans" w:cs="Calibri"/>
            <w:sz w:val="20"/>
            <w:szCs w:val="20"/>
          </w:rPr>
          <w:id w:val="-940450152"/>
          <w:lock w:val="contentLocked"/>
          <w:placeholder>
            <w:docPart w:val="DefaultPlaceholder_-1854013440"/>
          </w:placeholder>
          <w:group/>
        </w:sdtPr>
        <w:sdtEndPr/>
        <w:sdtContent>
          <w:tr w:rsidR="0063036C" w:rsidRPr="00E15169" w14:paraId="359159D1" w14:textId="77777777" w:rsidTr="005666CC">
            <w:tc>
              <w:tcPr>
                <w:tcW w:w="3823" w:type="dxa"/>
              </w:tcPr>
              <w:p w14:paraId="617AB3A4" w14:textId="2202E434" w:rsidR="0063036C" w:rsidRPr="00E15169" w:rsidRDefault="0063036C" w:rsidP="005666CC">
                <w:pPr>
                  <w:spacing w:line="276" w:lineRule="auto"/>
                  <w:rPr>
                    <w:rFonts w:ascii="BaWue Sans" w:hAnsi="BaWue Sans" w:cstheme="minorHAnsi"/>
                    <w:sz w:val="20"/>
                    <w:szCs w:val="20"/>
                  </w:rPr>
                </w:pPr>
                <w:r w:rsidRPr="00E15169">
                  <w:rPr>
                    <w:rFonts w:ascii="BaWue Sans" w:hAnsi="BaWue Sans" w:cs="Calibri"/>
                    <w:sz w:val="20"/>
                    <w:szCs w:val="20"/>
                  </w:rPr>
                  <w:t>Ort, Datum</w:t>
                </w:r>
              </w:p>
            </w:tc>
            <w:tc>
              <w:tcPr>
                <w:tcW w:w="5573" w:type="dxa"/>
              </w:tcPr>
              <w:p w14:paraId="3B4A89B3" w14:textId="76AE9123" w:rsidR="0063036C" w:rsidRPr="00E15169" w:rsidRDefault="0063036C" w:rsidP="005666CC">
                <w:pPr>
                  <w:spacing w:line="276" w:lineRule="auto"/>
                  <w:rPr>
                    <w:rFonts w:ascii="BaWue Sans" w:hAnsi="BaWue Sans" w:cstheme="minorHAnsi"/>
                    <w:sz w:val="20"/>
                    <w:szCs w:val="20"/>
                  </w:rPr>
                </w:pPr>
                <w:r w:rsidRPr="00E15169">
                  <w:rPr>
                    <w:rFonts w:ascii="BaWue Sans" w:hAnsi="BaWue Sans" w:cs="Calibri"/>
                    <w:sz w:val="20"/>
                    <w:szCs w:val="20"/>
                  </w:rPr>
                  <w:t>Unterschrift des/der Erziehungsberechtigten</w:t>
                </w:r>
              </w:p>
            </w:tc>
          </w:tr>
        </w:sdtContent>
      </w:sdt>
    </w:tbl>
    <w:sdt>
      <w:sdtPr>
        <w:rPr>
          <w:rFonts w:ascii="BaWue Sans" w:hAnsi="BaWue Sans" w:cs="Calibri"/>
          <w:sz w:val="22"/>
        </w:rPr>
        <w:id w:val="-976144477"/>
        <w:lock w:val="contentLocked"/>
        <w:placeholder>
          <w:docPart w:val="DefaultPlaceholder_-1854013440"/>
        </w:placeholder>
        <w:group/>
      </w:sdtPr>
      <w:sdtEndPr/>
      <w:sdtContent>
        <w:p w14:paraId="242F6CD6" w14:textId="61CBCF9F" w:rsidR="0063036C" w:rsidRDefault="0063036C" w:rsidP="0063036C">
          <w:pPr>
            <w:rPr>
              <w:rFonts w:ascii="BaWue Sans" w:hAnsi="BaWue Sans" w:cs="Calibri"/>
              <w:sz w:val="22"/>
            </w:rPr>
          </w:pPr>
        </w:p>
        <w:p w14:paraId="4A6F1346" w14:textId="77777777" w:rsidR="0063036C" w:rsidRPr="00E44D04" w:rsidRDefault="0063036C" w:rsidP="0063036C">
          <w:pPr>
            <w:rPr>
              <w:rFonts w:ascii="BaWue Sans" w:hAnsi="BaWue Sans" w:cs="Calibri"/>
              <w:sz w:val="22"/>
            </w:rPr>
          </w:pPr>
        </w:p>
        <w:p w14:paraId="224353DA" w14:textId="77777777" w:rsidR="0063036C" w:rsidRPr="00E44D04" w:rsidRDefault="0063036C" w:rsidP="0063036C">
          <w:pPr>
            <w:autoSpaceDE w:val="0"/>
            <w:autoSpaceDN w:val="0"/>
            <w:adjustRightInd w:val="0"/>
            <w:jc w:val="both"/>
            <w:rPr>
              <w:rFonts w:ascii="BaWue Sans" w:hAnsi="BaWue Sans" w:cs="Calibri"/>
              <w:sz w:val="22"/>
            </w:rPr>
          </w:pPr>
          <w:r w:rsidRPr="00E44D04">
            <w:rPr>
              <w:rFonts w:ascii="BaWue Sans" w:hAnsi="BaWue Sans" w:cs="Calibri"/>
              <w:sz w:val="22"/>
            </w:rPr>
            <w:t>Zustimmung Datennutzung nach der EU-DSGVO:</w:t>
          </w:r>
        </w:p>
        <w:p w14:paraId="0BF4897F" w14:textId="77777777" w:rsidR="0063036C" w:rsidRPr="00E44D04" w:rsidRDefault="0063036C" w:rsidP="0063036C">
          <w:pPr>
            <w:autoSpaceDE w:val="0"/>
            <w:autoSpaceDN w:val="0"/>
            <w:adjustRightInd w:val="0"/>
            <w:jc w:val="both"/>
            <w:rPr>
              <w:rFonts w:ascii="BaWue Sans" w:hAnsi="BaWue Sans" w:cs="Calibri"/>
              <w:sz w:val="22"/>
            </w:rPr>
          </w:pPr>
          <w:r w:rsidRPr="00E44D04">
            <w:rPr>
              <w:rFonts w:ascii="BaWue Sans" w:hAnsi="BaWue Sans" w:cs="Calibri"/>
              <w:sz w:val="22"/>
            </w:rPr>
            <w:t>Hiermit willige ich/ willigen wir ein, dass die angegebenen personenbezogenen Daten bei den bearbeitenden Stellen gespeichert, verarbeitet und gegebenenfalls an die zuständigen Stellen zur Erledigung weitergeleitet werden dürfen.</w:t>
          </w:r>
        </w:p>
        <w:p w14:paraId="3F4B8290" w14:textId="77777777" w:rsidR="0063036C" w:rsidRPr="00E44D04" w:rsidRDefault="0063036C" w:rsidP="0063036C">
          <w:pPr>
            <w:autoSpaceDE w:val="0"/>
            <w:autoSpaceDN w:val="0"/>
            <w:adjustRightInd w:val="0"/>
            <w:jc w:val="both"/>
            <w:rPr>
              <w:rFonts w:ascii="BaWue Sans" w:hAnsi="BaWue Sans" w:cs="Calibri"/>
              <w:sz w:val="22"/>
            </w:rPr>
          </w:pPr>
        </w:p>
        <w:p w14:paraId="4EDC9558" w14:textId="77777777" w:rsidR="0063036C" w:rsidRPr="00E44D04" w:rsidRDefault="0063036C" w:rsidP="0063036C">
          <w:pPr>
            <w:autoSpaceDE w:val="0"/>
            <w:autoSpaceDN w:val="0"/>
            <w:adjustRightInd w:val="0"/>
            <w:jc w:val="both"/>
            <w:rPr>
              <w:rFonts w:ascii="BaWue Sans" w:hAnsi="BaWue Sans" w:cs="Calibri"/>
              <w:sz w:val="22"/>
            </w:rPr>
          </w:pPr>
          <w:r w:rsidRPr="00E44D04">
            <w:rPr>
              <w:rFonts w:ascii="BaWue Sans" w:hAnsi="BaWue Sans" w:cs="Calibri"/>
              <w:sz w:val="22"/>
            </w:rPr>
            <w:t>Diese Einwilligung kann für die Zukunft jederzeit beim Staatlichen Schulamt Nürtingen widerrufen werden. Dabei kann der Widerruf auch nur auf einen Teil der Daten/(-arten) bezogen sein. Durch den Widerruf der Einwilligung wird die Rechtmäßigkeit der aufgrund der Einwilligung bis zum Widerruf erfolgten Verarbeitung nicht berührt.</w:t>
          </w:r>
        </w:p>
        <w:p w14:paraId="7F5A324C" w14:textId="77777777" w:rsidR="0063036C" w:rsidRPr="00E44D04" w:rsidRDefault="0063036C" w:rsidP="0063036C">
          <w:pPr>
            <w:autoSpaceDE w:val="0"/>
            <w:autoSpaceDN w:val="0"/>
            <w:adjustRightInd w:val="0"/>
            <w:jc w:val="both"/>
            <w:rPr>
              <w:rFonts w:ascii="BaWue Sans" w:hAnsi="BaWue Sans" w:cs="Calibri"/>
              <w:sz w:val="22"/>
            </w:rPr>
          </w:pPr>
        </w:p>
        <w:p w14:paraId="42488BF0" w14:textId="77777777" w:rsidR="0063036C" w:rsidRPr="00E44D04" w:rsidRDefault="0063036C" w:rsidP="0063036C">
          <w:pPr>
            <w:autoSpaceDE w:val="0"/>
            <w:autoSpaceDN w:val="0"/>
            <w:adjustRightInd w:val="0"/>
            <w:jc w:val="both"/>
            <w:rPr>
              <w:rFonts w:ascii="BaWue Sans" w:hAnsi="BaWue Sans" w:cs="Calibri"/>
              <w:sz w:val="22"/>
            </w:rPr>
          </w:pPr>
          <w:r w:rsidRPr="00E44D04">
            <w:rPr>
              <w:rFonts w:ascii="BaWue Sans" w:hAnsi="BaWue Sans" w:cs="Calibri"/>
              <w:sz w:val="22"/>
            </w:rPr>
            <w:t>Wird die Einwilligung nicht widerrufen, gilt sie zeitlich unbeschränkt. Es gelten die Rechte der betroffenen Personen wie in der EU-DSGVO in Art. 13 und Art. 14 geregelt.</w:t>
          </w:r>
        </w:p>
        <w:p w14:paraId="742D599D" w14:textId="77777777" w:rsidR="0063036C" w:rsidRPr="00E44D04" w:rsidRDefault="0063036C" w:rsidP="0063036C">
          <w:pPr>
            <w:jc w:val="both"/>
            <w:rPr>
              <w:rFonts w:ascii="BaWue Sans" w:hAnsi="BaWue Sans" w:cs="Calibri"/>
              <w:sz w:val="22"/>
            </w:rPr>
          </w:pPr>
        </w:p>
        <w:p w14:paraId="0AD3DDAA" w14:textId="77777777" w:rsidR="0063036C" w:rsidRPr="00E44D04" w:rsidRDefault="0063036C" w:rsidP="0063036C">
          <w:pPr>
            <w:jc w:val="both"/>
            <w:rPr>
              <w:rFonts w:ascii="BaWue Sans" w:hAnsi="BaWue Sans" w:cs="Calibri"/>
              <w:sz w:val="22"/>
            </w:rPr>
          </w:pPr>
          <w:r w:rsidRPr="00E44D04">
            <w:rPr>
              <w:rFonts w:ascii="BaWue Sans" w:hAnsi="BaWue Sans" w:cs="Calibri"/>
              <w:sz w:val="22"/>
            </w:rPr>
            <w:t>Weitere Informationen zum Datenschutz finden Sie auf:</w:t>
          </w:r>
        </w:p>
        <w:p w14:paraId="7CEB7F85" w14:textId="77777777" w:rsidR="0063036C" w:rsidRPr="00933751" w:rsidRDefault="00177764" w:rsidP="0063036C">
          <w:pPr>
            <w:jc w:val="both"/>
            <w:rPr>
              <w:rFonts w:ascii="BaWue Sans" w:hAnsi="BaWue Sans" w:cs="Calibri"/>
              <w:sz w:val="20"/>
              <w:szCs w:val="20"/>
            </w:rPr>
          </w:pPr>
          <w:hyperlink r:id="rId6" w:history="1">
            <w:r w:rsidR="00933751" w:rsidRPr="00933751">
              <w:rPr>
                <w:rStyle w:val="Hyperlink"/>
                <w:rFonts w:ascii="BaWue Sans" w:hAnsi="BaWue Sans" w:cs="Calibri"/>
                <w:sz w:val="20"/>
                <w:szCs w:val="20"/>
              </w:rPr>
              <w:t>http://schulamt-nuertingen.de/,Lde/Startseite/Service/Weitere+Informationen+zum+Datenschutz</w:t>
            </w:r>
          </w:hyperlink>
        </w:p>
        <w:p w14:paraId="71881D6E" w14:textId="77777777" w:rsidR="00933751" w:rsidRPr="00E44D04" w:rsidRDefault="00933751" w:rsidP="0063036C">
          <w:pPr>
            <w:jc w:val="both"/>
            <w:rPr>
              <w:rFonts w:ascii="BaWue Sans" w:hAnsi="BaWue Sans" w:cs="Calibri"/>
              <w:sz w:val="22"/>
            </w:rPr>
          </w:pPr>
        </w:p>
        <w:p w14:paraId="0DDDF894" w14:textId="77777777" w:rsidR="0063036C" w:rsidRPr="00E44D04" w:rsidRDefault="0063036C" w:rsidP="0063036C">
          <w:pPr>
            <w:rPr>
              <w:rFonts w:ascii="BaWue Sans" w:hAnsi="BaWue Sans" w:cs="Calibri"/>
              <w:sz w:val="22"/>
            </w:rPr>
          </w:pPr>
        </w:p>
        <w:p w14:paraId="179603BC" w14:textId="6B882A4D" w:rsidR="0063036C" w:rsidRPr="00E44D04" w:rsidRDefault="00177764" w:rsidP="0063036C">
          <w:pPr>
            <w:rPr>
              <w:rFonts w:ascii="BaWue Sans" w:hAnsi="BaWue Sans" w:cs="Calibri"/>
              <w:sz w:val="22"/>
            </w:rPr>
          </w:pPr>
        </w:p>
      </w:sdtContent>
    </w:sdt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90"/>
        <w:gridCol w:w="5380"/>
      </w:tblGrid>
      <w:tr w:rsidR="0063036C" w14:paraId="1AA96647" w14:textId="77777777" w:rsidTr="005666CC">
        <w:sdt>
          <w:sdtPr>
            <w:rPr>
              <w:rFonts w:ascii="BaWue Sans" w:hAnsi="BaWue Sans" w:cstheme="minorHAnsi"/>
              <w:sz w:val="22"/>
            </w:rPr>
            <w:id w:val="-2603183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823" w:type="dxa"/>
              </w:tcPr>
              <w:p w14:paraId="7119FF16" w14:textId="1CBBDE20" w:rsidR="0063036C" w:rsidRDefault="0063036C" w:rsidP="005666CC">
                <w:pPr>
                  <w:spacing w:line="276" w:lineRule="auto"/>
                  <w:rPr>
                    <w:rFonts w:ascii="BaWue Sans" w:hAnsi="BaWue Sans" w:cstheme="minorHAnsi"/>
                    <w:sz w:val="22"/>
                  </w:rPr>
                </w:pPr>
              </w:p>
            </w:tc>
          </w:sdtContent>
        </w:sdt>
        <w:sdt>
          <w:sdtPr>
            <w:rPr>
              <w:rFonts w:ascii="BaWue Sans" w:hAnsi="BaWue Sans" w:cstheme="minorHAnsi"/>
              <w:sz w:val="22"/>
            </w:rPr>
            <w:id w:val="-87392933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573" w:type="dxa"/>
              </w:tcPr>
              <w:p w14:paraId="0D5BED40" w14:textId="1462330C" w:rsidR="0063036C" w:rsidRDefault="0063036C" w:rsidP="005666CC">
                <w:pPr>
                  <w:spacing w:line="276" w:lineRule="auto"/>
                  <w:rPr>
                    <w:rFonts w:ascii="BaWue Sans" w:hAnsi="BaWue Sans" w:cstheme="minorHAnsi"/>
                    <w:sz w:val="22"/>
                  </w:rPr>
                </w:pPr>
              </w:p>
            </w:tc>
          </w:sdtContent>
        </w:sdt>
      </w:tr>
      <w:sdt>
        <w:sdtPr>
          <w:rPr>
            <w:rFonts w:ascii="BaWue Sans" w:hAnsi="BaWue Sans" w:cs="Calibri"/>
            <w:sz w:val="20"/>
            <w:szCs w:val="20"/>
          </w:rPr>
          <w:id w:val="-708951470"/>
          <w:lock w:val="contentLocked"/>
          <w:placeholder>
            <w:docPart w:val="DefaultPlaceholder_-1854013440"/>
          </w:placeholder>
          <w:group/>
        </w:sdtPr>
        <w:sdtEndPr/>
        <w:sdtContent>
          <w:tr w:rsidR="0063036C" w:rsidRPr="00E15169" w14:paraId="0BD62535" w14:textId="77777777" w:rsidTr="005666CC">
            <w:tc>
              <w:tcPr>
                <w:tcW w:w="3823" w:type="dxa"/>
              </w:tcPr>
              <w:p w14:paraId="6FC563D8" w14:textId="7E179C99" w:rsidR="0063036C" w:rsidRPr="00E15169" w:rsidRDefault="0063036C" w:rsidP="005666CC">
                <w:pPr>
                  <w:spacing w:line="276" w:lineRule="auto"/>
                  <w:rPr>
                    <w:rFonts w:ascii="BaWue Sans" w:hAnsi="BaWue Sans" w:cstheme="minorHAnsi"/>
                    <w:sz w:val="20"/>
                    <w:szCs w:val="20"/>
                  </w:rPr>
                </w:pPr>
                <w:r w:rsidRPr="00E15169">
                  <w:rPr>
                    <w:rFonts w:ascii="BaWue Sans" w:hAnsi="BaWue Sans" w:cs="Calibri"/>
                    <w:sz w:val="20"/>
                    <w:szCs w:val="20"/>
                  </w:rPr>
                  <w:t>Ort, Datum</w:t>
                </w:r>
              </w:p>
            </w:tc>
            <w:tc>
              <w:tcPr>
                <w:tcW w:w="5573" w:type="dxa"/>
              </w:tcPr>
              <w:p w14:paraId="02943C33" w14:textId="15A88C35" w:rsidR="0063036C" w:rsidRPr="00E15169" w:rsidRDefault="0063036C" w:rsidP="005666CC">
                <w:pPr>
                  <w:spacing w:line="276" w:lineRule="auto"/>
                  <w:rPr>
                    <w:rFonts w:ascii="BaWue Sans" w:hAnsi="BaWue Sans" w:cstheme="minorHAnsi"/>
                    <w:sz w:val="20"/>
                    <w:szCs w:val="20"/>
                  </w:rPr>
                </w:pPr>
                <w:r w:rsidRPr="00E15169">
                  <w:rPr>
                    <w:rFonts w:ascii="BaWue Sans" w:hAnsi="BaWue Sans" w:cs="Calibri"/>
                    <w:sz w:val="20"/>
                    <w:szCs w:val="20"/>
                  </w:rPr>
                  <w:t>Unterschrift des/der Erziehungsberechtigten</w:t>
                </w:r>
              </w:p>
            </w:tc>
          </w:tr>
        </w:sdtContent>
      </w:sdt>
    </w:tbl>
    <w:sdt>
      <w:sdtPr>
        <w:rPr>
          <w:rFonts w:ascii="BaWue Sans" w:hAnsi="BaWue Sans"/>
          <w:sz w:val="36"/>
          <w:szCs w:val="36"/>
        </w:rPr>
        <w:id w:val="118576970"/>
        <w:lock w:val="contentLocked"/>
        <w:placeholder>
          <w:docPart w:val="DefaultPlaceholder_-1854013440"/>
        </w:placeholder>
        <w:group/>
      </w:sdtPr>
      <w:sdtEndPr/>
      <w:sdtContent>
        <w:sdt>
          <w:sdtPr>
            <w:rPr>
              <w:rFonts w:ascii="BaWue Sans" w:hAnsi="BaWue Sans"/>
              <w:sz w:val="36"/>
              <w:szCs w:val="36"/>
            </w:rPr>
            <w:id w:val="308225303"/>
            <w:lock w:val="contentLocked"/>
            <w:placeholder>
              <w:docPart w:val="AC5A4A5F00DA49FD95C283DD933935F7"/>
            </w:placeholder>
            <w:showingPlcHdr/>
            <w:group/>
          </w:sdtPr>
          <w:sdtEndPr/>
          <w:sdtContent>
            <w:p w14:paraId="315E09F8" w14:textId="5CB3E889" w:rsidR="0063036C" w:rsidRPr="0063036C" w:rsidRDefault="00177764" w:rsidP="0063036C">
              <w:pPr>
                <w:rPr>
                  <w:rFonts w:ascii="BaWue Sans" w:hAnsi="BaWue Sans"/>
                  <w:sz w:val="36"/>
                  <w:szCs w:val="36"/>
                </w:rPr>
              </w:pPr>
            </w:p>
          </w:sdtContent>
        </w:sdt>
      </w:sdtContent>
    </w:sdt>
    <w:sectPr w:rsidR="0063036C" w:rsidRPr="0063036C" w:rsidSect="0063036C">
      <w:headerReference w:type="default" r:id="rId7"/>
      <w:footerReference w:type="default" r:id="rId8"/>
      <w:headerReference w:type="first" r:id="rId9"/>
      <w:pgSz w:w="11906" w:h="16838" w:code="9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966C06" w14:textId="77777777" w:rsidR="006B1D9D" w:rsidRDefault="006B1D9D" w:rsidP="001E03DE">
      <w:r>
        <w:separator/>
      </w:r>
    </w:p>
  </w:endnote>
  <w:endnote w:type="continuationSeparator" w:id="0">
    <w:p w14:paraId="09134F27" w14:textId="77777777" w:rsidR="006B1D9D" w:rsidRDefault="006B1D9D" w:rsidP="001E0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Wue Sans">
    <w:altName w:val="Times New Roman"/>
    <w:charset w:val="00"/>
    <w:family w:val="auto"/>
    <w:pitch w:val="variable"/>
    <w:sig w:usb0="00000001" w:usb1="0000207A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BaWue Sans" w:hAnsi="BaWue Sans"/>
        <w:sz w:val="20"/>
      </w:rPr>
      <w:id w:val="790254698"/>
      <w:lock w:val="contentLocked"/>
      <w:placeholder>
        <w:docPart w:val="DefaultPlaceholder_-1854013440"/>
      </w:placeholder>
      <w:showingPlcHdr/>
      <w:group/>
    </w:sdtPr>
    <w:sdtEndPr/>
    <w:sdtContent>
      <w:p w14:paraId="4752A4A2" w14:textId="7851FA03" w:rsidR="0063036C" w:rsidRPr="00777CEE" w:rsidRDefault="00177764" w:rsidP="00777CEE">
        <w:pPr>
          <w:pStyle w:val="Fuzeile"/>
          <w:jc w:val="right"/>
          <w:rPr>
            <w:rFonts w:ascii="BaWue Sans" w:hAnsi="BaWue Sans"/>
            <w:sz w:val="20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0315D5" w14:textId="77777777" w:rsidR="006B1D9D" w:rsidRDefault="006B1D9D" w:rsidP="001E03DE">
      <w:r>
        <w:separator/>
      </w:r>
    </w:p>
  </w:footnote>
  <w:footnote w:type="continuationSeparator" w:id="0">
    <w:p w14:paraId="0E27F633" w14:textId="77777777" w:rsidR="006B1D9D" w:rsidRDefault="006B1D9D" w:rsidP="001E03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8C958F" w14:textId="0247C025" w:rsidR="0063036C" w:rsidRDefault="0063036C">
    <w:pPr>
      <w:pStyle w:val="Kopfzeile"/>
    </w:pPr>
    <w:r>
      <w:rPr>
        <w:noProof/>
      </w:rPr>
      <w:drawing>
        <wp:inline distT="0" distB="0" distL="0" distR="0" wp14:anchorId="16749FB8" wp14:editId="13201490">
          <wp:extent cx="1933575" cy="485775"/>
          <wp:effectExtent l="0" t="0" r="9525" b="9525"/>
          <wp:docPr id="26" name="Bild 1" descr="cid:image001.png@01DB4B12.762F7DC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 1" descr="cid:image001.png@01DB4B12.762F7DC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357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sdt>
      <w:sdtPr>
        <w:id w:val="2025507305"/>
        <w:lock w:val="contentLocked"/>
        <w:placeholder>
          <w:docPart w:val="DefaultPlaceholder_-1854013440"/>
        </w:placeholder>
        <w:showingPlcHdr/>
        <w:group/>
      </w:sdtPr>
      <w:sdtEndPr/>
      <w:sdtContent/>
    </w:sdt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DBBF22" w14:textId="77777777" w:rsidR="0063036C" w:rsidRDefault="0063036C">
    <w:pPr>
      <w:pStyle w:val="Kopfzeile"/>
    </w:pPr>
    <w:r>
      <w:rPr>
        <w:noProof/>
      </w:rPr>
      <w:drawing>
        <wp:inline distT="0" distB="0" distL="0" distR="0" wp14:anchorId="50C18D10" wp14:editId="2C4D73DC">
          <wp:extent cx="1933575" cy="485775"/>
          <wp:effectExtent l="0" t="0" r="9525" b="9525"/>
          <wp:docPr id="27" name="Bild 1" descr="cid:image001.png@01DB4B12.762F7DC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 1" descr="cid:image001.png@01DB4B12.762F7DC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357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formsDesign/>
  <w:attachedTemplate r:id="rId1"/>
  <w:documentProtection w:edit="forms" w:enforcement="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D9D"/>
    <w:rsid w:val="00180024"/>
    <w:rsid w:val="001A2103"/>
    <w:rsid w:val="001E03DE"/>
    <w:rsid w:val="001F2468"/>
    <w:rsid w:val="002223B8"/>
    <w:rsid w:val="00236004"/>
    <w:rsid w:val="00296589"/>
    <w:rsid w:val="00330B3F"/>
    <w:rsid w:val="00422D20"/>
    <w:rsid w:val="0042617C"/>
    <w:rsid w:val="0044650F"/>
    <w:rsid w:val="0063036C"/>
    <w:rsid w:val="006B1D9D"/>
    <w:rsid w:val="006E77B2"/>
    <w:rsid w:val="007337CC"/>
    <w:rsid w:val="00777CEE"/>
    <w:rsid w:val="00784C9A"/>
    <w:rsid w:val="007D62B7"/>
    <w:rsid w:val="008A7911"/>
    <w:rsid w:val="00933751"/>
    <w:rsid w:val="009533B3"/>
    <w:rsid w:val="009935DA"/>
    <w:rsid w:val="009C05F9"/>
    <w:rsid w:val="009D58A3"/>
    <w:rsid w:val="00A35EF3"/>
    <w:rsid w:val="00A6399D"/>
    <w:rsid w:val="00AE2BA2"/>
    <w:rsid w:val="00AE5DE1"/>
    <w:rsid w:val="00B626F7"/>
    <w:rsid w:val="00BB10F6"/>
    <w:rsid w:val="00C067EB"/>
    <w:rsid w:val="00C22DA6"/>
    <w:rsid w:val="00CD6932"/>
    <w:rsid w:val="00D844C4"/>
    <w:rsid w:val="00E15169"/>
    <w:rsid w:val="00E40426"/>
    <w:rsid w:val="00E6375A"/>
    <w:rsid w:val="00F12CED"/>
    <w:rsid w:val="00F21294"/>
    <w:rsid w:val="00F44A67"/>
    <w:rsid w:val="00FF1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661A64"/>
  <w15:chartTrackingRefBased/>
  <w15:docId w15:val="{C7481540-F429-485D-9488-44DCC0807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4"/>
        <w:szCs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pacing w:line="240" w:lineRule="auto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6303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303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3036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3036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3036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3036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3036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3036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3036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MTimesNewRoman8">
    <w:name w:val="KM_TimesNewRoman_8"/>
    <w:basedOn w:val="Standard"/>
    <w:link w:val="KMTimesNewRoman8Zchn"/>
    <w:qFormat/>
    <w:rsid w:val="00296589"/>
    <w:pPr>
      <w:tabs>
        <w:tab w:val="center" w:pos="1985"/>
      </w:tabs>
      <w:jc w:val="center"/>
    </w:pPr>
    <w:rPr>
      <w:rFonts w:ascii="Times New Roman" w:hAnsi="Times New Roman" w:cs="Times New Roman"/>
      <w:sz w:val="16"/>
    </w:rPr>
  </w:style>
  <w:style w:type="character" w:customStyle="1" w:styleId="KMTimesNewRoman8Zchn">
    <w:name w:val="KM_TimesNewRoman_8 Zchn"/>
    <w:basedOn w:val="Absatz-Standardschriftart"/>
    <w:link w:val="KMTimesNewRoman8"/>
    <w:rsid w:val="00296589"/>
    <w:rPr>
      <w:rFonts w:ascii="Times New Roman" w:hAnsi="Times New Roman" w:cs="Times New Roman"/>
      <w:sz w:val="16"/>
    </w:rPr>
  </w:style>
  <w:style w:type="paragraph" w:customStyle="1" w:styleId="Einrckung0">
    <w:name w:val="Einrückung0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1">
    <w:name w:val="Einrückung1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425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2">
    <w:name w:val="Einrückung2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850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3">
    <w:name w:val="Einrückung3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1276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4">
    <w:name w:val="Einrückung4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1701" w:hanging="425"/>
      <w:textAlignment w:val="baseline"/>
    </w:pPr>
    <w:rPr>
      <w:rFonts w:eastAsia="Times New Roman" w:cs="Times New Roman"/>
      <w:szCs w:val="20"/>
      <w:lang w:eastAsia="de-DE"/>
    </w:rPr>
  </w:style>
  <w:style w:type="paragraph" w:styleId="Fuzeile">
    <w:name w:val="footer"/>
    <w:basedOn w:val="Standard"/>
    <w:link w:val="FuzeileZchn"/>
    <w:rsid w:val="00F44A6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 w:val="16"/>
      <w:szCs w:val="20"/>
      <w:lang w:eastAsia="de-DE"/>
    </w:rPr>
  </w:style>
  <w:style w:type="character" w:customStyle="1" w:styleId="FuzeileZchn">
    <w:name w:val="Fußzeile Zchn"/>
    <w:basedOn w:val="Absatz-Standardschriftart"/>
    <w:link w:val="Fuzeile"/>
    <w:rsid w:val="00F44A67"/>
    <w:rPr>
      <w:rFonts w:eastAsia="Times New Roman" w:cs="Times New Roman"/>
      <w:sz w:val="16"/>
      <w:szCs w:val="20"/>
      <w:lang w:eastAsia="de-DE"/>
    </w:rPr>
  </w:style>
  <w:style w:type="paragraph" w:styleId="Kopfzeile">
    <w:name w:val="header"/>
    <w:basedOn w:val="Standard"/>
    <w:link w:val="KopfzeileZchn"/>
    <w:rsid w:val="00F44A6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rsid w:val="00F44A67"/>
    <w:rPr>
      <w:rFonts w:eastAsia="Times New Roman" w:cs="Times New Roman"/>
      <w:szCs w:val="20"/>
      <w:lang w:eastAsia="de-DE"/>
    </w:rPr>
  </w:style>
  <w:style w:type="character" w:styleId="Seitenzahl">
    <w:name w:val="page number"/>
    <w:basedOn w:val="Absatz-Standardschriftart"/>
    <w:rsid w:val="00F44A67"/>
  </w:style>
  <w:style w:type="character" w:customStyle="1" w:styleId="berschrift1Zchn">
    <w:name w:val="Überschrift 1 Zchn"/>
    <w:basedOn w:val="Absatz-Standardschriftart"/>
    <w:link w:val="berschrift1"/>
    <w:uiPriority w:val="9"/>
    <w:rsid w:val="0063036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3036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3036C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3036C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3036C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3036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3036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3036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3036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3036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303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3036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3036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3036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3036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3036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3036C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3036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3036C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3036C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63036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63036C"/>
    <w:rPr>
      <w:color w:val="0000FF" w:themeColor="hyperlink"/>
      <w:u w:val="single"/>
    </w:rPr>
  </w:style>
  <w:style w:type="paragraph" w:styleId="KeinLeerraum">
    <w:name w:val="No Spacing"/>
    <w:uiPriority w:val="1"/>
    <w:qFormat/>
    <w:rsid w:val="0063036C"/>
    <w:pPr>
      <w:spacing w:line="240" w:lineRule="auto"/>
    </w:pPr>
    <w:rPr>
      <w:rFonts w:asciiTheme="minorHAnsi" w:hAnsiTheme="minorHAnsi" w:cstheme="minorBidi"/>
      <w:szCs w:val="24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933751"/>
    <w:rPr>
      <w:color w:val="605E5C"/>
      <w:shd w:val="clear" w:color="auto" w:fill="E1DFDD"/>
    </w:rPr>
  </w:style>
  <w:style w:type="character" w:styleId="Platzhaltertext">
    <w:name w:val="Placeholder Text"/>
    <w:basedOn w:val="Absatz-Standardschriftart"/>
    <w:uiPriority w:val="99"/>
    <w:semiHidden/>
    <w:rsid w:val="00D844C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chulamt-nuertingen.de/,Lde/Startseite/Service/Weitere+Informationen+zum+Datenschutz" TargetMode="External"/><Relationship Id="rId11" Type="http://schemas.openxmlformats.org/officeDocument/2006/relationships/glossaryDocument" Target="glossary/document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Inklusion\Begleitstelle%20Inklusion\Informationen%20f&#252;r%20Schulen\Materialpaket%20SPFA%20f&#252;r%20Schulen\Materialpaket%2025-26\Fertige%20Formulare\Elternantrag%20Vorschulkind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5D817E6-3DE4-4ECC-9358-E1FEAB99FA9A}"/>
      </w:docPartPr>
      <w:docPartBody>
        <w:p w:rsidR="00A86D51" w:rsidRDefault="00A86D51">
          <w:r w:rsidRPr="000443D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93281AAAA4E4F5793B126900FC96A5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EF41D4-6A6E-4E9D-B821-19B7FD71CBC5}"/>
      </w:docPartPr>
      <w:docPartBody>
        <w:p w:rsidR="0061203E" w:rsidRDefault="0012118E" w:rsidP="0012118E">
          <w:pPr>
            <w:pStyle w:val="893281AAAA4E4F5793B126900FC96A53"/>
          </w:pPr>
          <w:r>
            <w:rPr>
              <w:rFonts w:ascii="BaWue Sans" w:hAnsi="BaWue Sans"/>
              <w:sz w:val="22"/>
            </w:rPr>
            <w:t>________</w:t>
          </w:r>
        </w:p>
      </w:docPartBody>
    </w:docPart>
    <w:docPart>
      <w:docPartPr>
        <w:name w:val="A54F96799E254C968812A9A2687B96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22104A4-3167-4724-B6E3-B8A25C09CA4D}"/>
      </w:docPartPr>
      <w:docPartBody>
        <w:p w:rsidR="0061203E" w:rsidRDefault="0061203E" w:rsidP="0061203E">
          <w:pPr>
            <w:pStyle w:val="A54F96799E254C968812A9A2687B963A"/>
          </w:pPr>
          <w:r w:rsidRPr="000443D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C5A4A5F00DA49FD95C283DD933935F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FBA6AE2-2F72-4D01-8AF9-E17C528A96BA}"/>
      </w:docPartPr>
      <w:docPartBody>
        <w:p w:rsidR="0061203E" w:rsidRDefault="0061203E" w:rsidP="0061203E">
          <w:pPr>
            <w:pStyle w:val="AC5A4A5F00DA49FD95C283DD933935F7"/>
          </w:pPr>
          <w:r w:rsidRPr="000443D3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Wue Sans">
    <w:altName w:val="Times New Roman"/>
    <w:charset w:val="00"/>
    <w:family w:val="auto"/>
    <w:pitch w:val="variable"/>
    <w:sig w:usb0="00000001" w:usb1="0000207A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96F"/>
    <w:rsid w:val="0012118E"/>
    <w:rsid w:val="0061203E"/>
    <w:rsid w:val="007D62B7"/>
    <w:rsid w:val="00A86D51"/>
    <w:rsid w:val="00AE5DE1"/>
    <w:rsid w:val="00C067EB"/>
    <w:rsid w:val="00C8496F"/>
    <w:rsid w:val="00E6375A"/>
    <w:rsid w:val="00EE31B3"/>
    <w:rsid w:val="00F21294"/>
    <w:rsid w:val="00FF1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61203E"/>
    <w:rPr>
      <w:color w:val="666666"/>
    </w:rPr>
  </w:style>
  <w:style w:type="paragraph" w:customStyle="1" w:styleId="A54F96799E254C968812A9A2687B963A">
    <w:name w:val="A54F96799E254C968812A9A2687B963A"/>
    <w:rsid w:val="0061203E"/>
    <w:pPr>
      <w:spacing w:after="0" w:line="240" w:lineRule="auto"/>
    </w:pPr>
    <w:rPr>
      <w:rFonts w:ascii="Arial" w:eastAsiaTheme="minorHAnsi" w:hAnsi="Arial" w:cs="Arial"/>
      <w:kern w:val="0"/>
      <w:szCs w:val="22"/>
      <w:lang w:eastAsia="en-US"/>
      <w14:ligatures w14:val="none"/>
    </w:rPr>
  </w:style>
  <w:style w:type="paragraph" w:customStyle="1" w:styleId="AC5A4A5F00DA49FD95C283DD933935F7">
    <w:name w:val="AC5A4A5F00DA49FD95C283DD933935F7"/>
    <w:rsid w:val="0061203E"/>
    <w:pPr>
      <w:spacing w:after="0" w:line="240" w:lineRule="auto"/>
    </w:pPr>
    <w:rPr>
      <w:rFonts w:ascii="Arial" w:eastAsiaTheme="minorHAnsi" w:hAnsi="Arial" w:cs="Arial"/>
      <w:kern w:val="0"/>
      <w:szCs w:val="22"/>
      <w:lang w:eastAsia="en-US"/>
      <w14:ligatures w14:val="none"/>
    </w:rPr>
  </w:style>
  <w:style w:type="paragraph" w:customStyle="1" w:styleId="893281AAAA4E4F5793B126900FC96A531">
    <w:name w:val="893281AAAA4E4F5793B126900FC96A531"/>
    <w:rsid w:val="00EE31B3"/>
    <w:pPr>
      <w:spacing w:after="0" w:line="240" w:lineRule="auto"/>
    </w:pPr>
    <w:rPr>
      <w:rFonts w:ascii="Arial" w:eastAsiaTheme="minorHAnsi" w:hAnsi="Arial" w:cs="Arial"/>
      <w:kern w:val="0"/>
      <w:szCs w:val="22"/>
      <w:lang w:eastAsia="en-US"/>
      <w14:ligatures w14:val="none"/>
    </w:rPr>
  </w:style>
  <w:style w:type="paragraph" w:customStyle="1" w:styleId="893281AAAA4E4F5793B126900FC96A53">
    <w:name w:val="893281AAAA4E4F5793B126900FC96A53"/>
    <w:rsid w:val="0012118E"/>
    <w:pPr>
      <w:spacing w:after="0" w:line="240" w:lineRule="auto"/>
    </w:pPr>
    <w:rPr>
      <w:rFonts w:ascii="Arial" w:eastAsiaTheme="minorHAnsi" w:hAnsi="Arial" w:cs="Arial"/>
      <w:kern w:val="0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Elternantrag Vorschulkinder</Template>
  <TotalTime>0</TotalTime>
  <Pages>5</Pages>
  <Words>395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BITBW</Company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Ortner, Barbara (SSA Nürtingen)</dc:creator>
  <cp:keywords/>
  <dc:description/>
  <cp:lastModifiedBy>Vier</cp:lastModifiedBy>
  <cp:revision>2</cp:revision>
  <dcterms:created xsi:type="dcterms:W3CDTF">2026-07-25T21:39:00Z</dcterms:created>
  <dcterms:modified xsi:type="dcterms:W3CDTF">2026-07-25T21:39:00Z</dcterms:modified>
</cp:coreProperties>
</file>